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7184E" w:rsidRPr="004669FD" w:rsidRDefault="0007184E" w:rsidP="001D3C7F">
      <w:pPr>
        <w:jc w:val="center"/>
        <w:rPr>
          <w:rFonts w:ascii="Arial" w:eastAsiaTheme="minorHAnsi" w:hAnsi="Arial" w:cs="Arial"/>
          <w:b/>
          <w:color w:val="auto"/>
          <w:sz w:val="36"/>
          <w:szCs w:val="22"/>
          <w:lang w:val="es-ES_tradnl" w:eastAsia="en-US"/>
        </w:rPr>
      </w:pPr>
      <w:bookmarkStart w:id="0" w:name="_GoBack"/>
      <w:bookmarkEnd w:id="0"/>
      <w:r w:rsidRPr="004669FD">
        <w:rPr>
          <w:rFonts w:ascii="Arial" w:eastAsiaTheme="minorHAnsi" w:hAnsi="Arial" w:cs="Arial"/>
          <w:b/>
          <w:color w:val="auto"/>
          <w:sz w:val="36"/>
          <w:szCs w:val="22"/>
          <w:lang w:val="es-ES_tradnl" w:eastAsia="en-US"/>
        </w:rPr>
        <w:t>UNIVERSIDAD PRIVADA DE TACNA</w:t>
      </w:r>
    </w:p>
    <w:p w:rsidR="0007184E" w:rsidRPr="004669FD" w:rsidRDefault="0007184E" w:rsidP="001D3C7F">
      <w:pPr>
        <w:spacing w:after="160"/>
        <w:jc w:val="center"/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  <w:t>FACULTAD DE INGENIERÍA</w:t>
      </w:r>
    </w:p>
    <w:p w:rsidR="0007184E" w:rsidRPr="004669FD" w:rsidRDefault="0007184E" w:rsidP="001D3C7F">
      <w:pPr>
        <w:spacing w:after="160"/>
        <w:jc w:val="center"/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  <w:t xml:space="preserve">ESCUELA PROFESIONAL </w:t>
      </w:r>
      <w:r w:rsidR="00A54916" w:rsidRPr="004669FD"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  <w:t>DE INGENIERÍA…</w:t>
      </w:r>
    </w:p>
    <w:p w:rsidR="00B56B29" w:rsidRPr="004669FD" w:rsidRDefault="00B56B29" w:rsidP="0007184E">
      <w:pPr>
        <w:spacing w:after="160"/>
        <w:jc w:val="center"/>
        <w:rPr>
          <w:rFonts w:ascii="Arial" w:eastAsiaTheme="minorHAnsi" w:hAnsi="Arial" w:cs="Arial"/>
          <w:b/>
          <w:color w:val="990000"/>
          <w:sz w:val="32"/>
          <w:szCs w:val="32"/>
          <w:lang w:val="es-ES_tradnl" w:eastAsia="en-US"/>
        </w:rPr>
      </w:pPr>
    </w:p>
    <w:p w:rsidR="00B56B29" w:rsidRPr="00DA7353" w:rsidRDefault="00DA7353" w:rsidP="0007184E">
      <w:pPr>
        <w:spacing w:after="160"/>
        <w:jc w:val="center"/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</w:pPr>
      <w:r>
        <w:rPr>
          <w:noProof/>
        </w:rPr>
        <w:drawing>
          <wp:inline distT="0" distB="0" distL="0" distR="0" wp14:anchorId="04C978FE" wp14:editId="4033554E">
            <wp:extent cx="1119600" cy="147240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802" t="13652" r="37919" b="29415"/>
                    <a:stretch/>
                  </pic:blipFill>
                  <pic:spPr bwMode="auto">
                    <a:xfrm>
                      <a:off x="0" y="0"/>
                      <a:ext cx="1119600" cy="14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84E" w:rsidRPr="004669FD" w:rsidRDefault="0007184E" w:rsidP="00402DE2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8"/>
          <w:szCs w:val="22"/>
          <w:lang w:val="es-ES_tradnl" w:eastAsia="en-US"/>
        </w:rPr>
      </w:pPr>
    </w:p>
    <w:p w:rsidR="0007184E" w:rsidRPr="004669FD" w:rsidRDefault="00406C64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 xml:space="preserve"> TRABAJO DE INVESTIGACIÓN O TESIS</w:t>
      </w:r>
    </w:p>
    <w:p w:rsidR="00B56B29" w:rsidRPr="004669FD" w:rsidRDefault="00B56B29" w:rsidP="00402DE2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8"/>
          <w:szCs w:val="22"/>
          <w:lang w:val="es-ES_tradnl" w:eastAsia="en-US"/>
        </w:rPr>
      </w:pPr>
    </w:p>
    <w:p w:rsidR="0007184E" w:rsidRPr="004669FD" w:rsidRDefault="00B56B29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 xml:space="preserve"> </w:t>
      </w:r>
      <w:r w:rsidR="00B064FB"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>“TÍTULO</w:t>
      </w:r>
      <w:r w:rsidR="00406C64"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>…”</w:t>
      </w:r>
    </w:p>
    <w:p w:rsidR="00402DE2" w:rsidRPr="004669FD" w:rsidRDefault="00402DE2" w:rsidP="00402DE2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8"/>
          <w:szCs w:val="22"/>
          <w:lang w:val="es-ES_tradnl" w:eastAsia="en-US"/>
        </w:rPr>
      </w:pPr>
    </w:p>
    <w:p w:rsidR="0007184E" w:rsidRPr="004669F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 xml:space="preserve">PARA OPTAR: </w:t>
      </w:r>
    </w:p>
    <w:p w:rsidR="0007184E" w:rsidRPr="004669F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Cs w:val="2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 xml:space="preserve">TÍTULO PROFESIONAL </w:t>
      </w:r>
      <w:r w:rsidR="001D3C7F"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 xml:space="preserve">DE... </w:t>
      </w:r>
    </w:p>
    <w:p w:rsidR="0007184E" w:rsidRPr="004669FD" w:rsidRDefault="0007184E" w:rsidP="00402DE2">
      <w:pPr>
        <w:spacing w:after="160" w:line="259" w:lineRule="auto"/>
        <w:jc w:val="center"/>
        <w:rPr>
          <w:rFonts w:ascii="Arial" w:eastAsiaTheme="minorHAnsi" w:hAnsi="Arial" w:cs="Arial"/>
          <w:i/>
          <w:color w:val="990000"/>
          <w:sz w:val="28"/>
          <w:szCs w:val="22"/>
          <w:lang w:val="es-ES_tradnl" w:eastAsia="en-US"/>
        </w:rPr>
      </w:pPr>
    </w:p>
    <w:p w:rsidR="0007184E" w:rsidRPr="004669F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>PRESENTADO POR:</w:t>
      </w:r>
      <w:r w:rsidR="00530317" w:rsidRPr="004669FD">
        <w:rPr>
          <w:rFonts w:ascii="Arial" w:eastAsiaTheme="minorHAnsi" w:hAnsi="Arial" w:cs="Arial"/>
          <w:b/>
          <w:noProof/>
          <w:color w:val="auto"/>
          <w:sz w:val="36"/>
          <w:szCs w:val="22"/>
          <w:lang w:val="es-ES_tradnl"/>
        </w:rPr>
        <w:t xml:space="preserve"> </w:t>
      </w:r>
    </w:p>
    <w:p w:rsidR="00402DE2" w:rsidRPr="004669FD" w:rsidRDefault="00402DE2" w:rsidP="00402DE2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8"/>
          <w:szCs w:val="22"/>
          <w:lang w:val="es-ES_tradnl" w:eastAsia="en-US"/>
        </w:rPr>
      </w:pPr>
    </w:p>
    <w:p w:rsidR="0007184E" w:rsidRPr="004669F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>Bach. (NOMBRES Y APELLIDOS)</w:t>
      </w:r>
    </w:p>
    <w:p w:rsidR="00402DE2" w:rsidRPr="004669FD" w:rsidRDefault="00402DE2" w:rsidP="00402DE2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8"/>
          <w:szCs w:val="22"/>
          <w:lang w:val="es-ES_tradnl" w:eastAsia="en-US"/>
        </w:rPr>
      </w:pPr>
    </w:p>
    <w:p w:rsidR="00402DE2" w:rsidRPr="004669FD" w:rsidRDefault="00402DE2" w:rsidP="00402DE2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8"/>
          <w:szCs w:val="22"/>
          <w:lang w:val="es-ES_tradnl" w:eastAsia="en-US"/>
        </w:rPr>
      </w:pPr>
    </w:p>
    <w:p w:rsidR="0007184E" w:rsidRPr="004669F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0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0"/>
          <w:lang w:val="es-ES_tradnl" w:eastAsia="en-US"/>
        </w:rPr>
        <w:t>TACNA – PERÚ</w:t>
      </w:r>
    </w:p>
    <w:p w:rsidR="0007184E" w:rsidRPr="004669F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0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0"/>
          <w:lang w:val="es-ES_tradnl" w:eastAsia="en-US"/>
        </w:rPr>
        <w:t>20…</w:t>
      </w:r>
    </w:p>
    <w:p w:rsidR="00DA3766" w:rsidRPr="004669FD" w:rsidRDefault="00DA3766" w:rsidP="002913A4">
      <w:pPr>
        <w:rPr>
          <w:rFonts w:ascii="Arial" w:hAnsi="Arial" w:cs="Arial"/>
          <w:lang w:val="es-ES_tradnl"/>
        </w:rPr>
      </w:pPr>
    </w:p>
    <w:p w:rsidR="00D860BF" w:rsidRPr="004669FD" w:rsidRDefault="00D860BF" w:rsidP="002913A4">
      <w:pPr>
        <w:spacing w:line="360" w:lineRule="auto"/>
        <w:rPr>
          <w:rFonts w:ascii="Arial" w:hAnsi="Arial" w:cs="Arial"/>
          <w:lang w:val="es-ES_tradnl"/>
        </w:rPr>
      </w:pPr>
    </w:p>
    <w:p w:rsidR="00ED7E3F" w:rsidRDefault="00ED7E3F" w:rsidP="002913A4">
      <w:pPr>
        <w:spacing w:line="360" w:lineRule="auto"/>
        <w:rPr>
          <w:rFonts w:ascii="Arial" w:hAnsi="Arial" w:cs="Arial"/>
          <w:lang w:val="es-ES_tradnl"/>
        </w:rPr>
        <w:sectPr w:rsidR="00ED7E3F" w:rsidSect="00ED7E3F">
          <w:headerReference w:type="default" r:id="rId9"/>
          <w:headerReference w:type="first" r:id="rId10"/>
          <w:pgSz w:w="11906" w:h="16838"/>
          <w:pgMar w:top="1440" w:right="1416" w:bottom="1440" w:left="1985" w:header="720" w:footer="720" w:gutter="0"/>
          <w:pgNumType w:fmt="lowerRoman" w:start="2"/>
          <w:cols w:space="720"/>
          <w:titlePg/>
          <w:docGrid w:linePitch="326"/>
        </w:sectPr>
      </w:pPr>
    </w:p>
    <w:p w:rsidR="008A714D" w:rsidRPr="004669FD" w:rsidRDefault="008A714D" w:rsidP="008A714D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32"/>
          <w:szCs w:val="22"/>
          <w:lang w:val="es-ES_tradnl" w:eastAsia="en-US"/>
        </w:rPr>
      </w:pPr>
    </w:p>
    <w:p w:rsidR="00B064FB" w:rsidRPr="004669FD" w:rsidRDefault="00B064FB" w:rsidP="00B064FB">
      <w:pPr>
        <w:jc w:val="center"/>
        <w:rPr>
          <w:rFonts w:ascii="Arial" w:eastAsiaTheme="minorHAnsi" w:hAnsi="Arial" w:cs="Arial"/>
          <w:b/>
          <w:color w:val="auto"/>
          <w:sz w:val="32"/>
          <w:szCs w:val="2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32"/>
          <w:szCs w:val="22"/>
          <w:lang w:val="es-ES_tradnl" w:eastAsia="en-US"/>
        </w:rPr>
        <w:t>UNIVERSIDAD PRIVADA DE TACNA</w:t>
      </w:r>
    </w:p>
    <w:p w:rsidR="00B064FB" w:rsidRPr="004669FD" w:rsidRDefault="00B064FB" w:rsidP="00B064FB">
      <w:pPr>
        <w:spacing w:after="160"/>
        <w:jc w:val="center"/>
        <w:rPr>
          <w:rFonts w:ascii="Arial" w:eastAsiaTheme="minorHAnsi" w:hAnsi="Arial" w:cs="Arial"/>
          <w:b/>
          <w:color w:val="auto"/>
          <w:sz w:val="28"/>
          <w:szCs w:val="3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32"/>
          <w:lang w:val="es-ES_tradnl" w:eastAsia="en-US"/>
        </w:rPr>
        <w:t>FACULTAD DE INGENIERÍA</w:t>
      </w:r>
    </w:p>
    <w:p w:rsidR="00B064FB" w:rsidRPr="004669FD" w:rsidRDefault="006C28B8" w:rsidP="006C28B8">
      <w:pPr>
        <w:spacing w:after="160" w:line="360" w:lineRule="auto"/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32"/>
          <w:lang w:val="es-ES_tradnl" w:eastAsia="en-US"/>
        </w:rPr>
        <w:t xml:space="preserve">   </w:t>
      </w:r>
      <w:r w:rsidR="00B064FB" w:rsidRPr="004669FD">
        <w:rPr>
          <w:rFonts w:ascii="Arial" w:eastAsiaTheme="minorHAnsi" w:hAnsi="Arial" w:cs="Arial"/>
          <w:b/>
          <w:color w:val="auto"/>
          <w:sz w:val="28"/>
          <w:szCs w:val="32"/>
          <w:lang w:val="es-ES_tradnl" w:eastAsia="en-US"/>
        </w:rPr>
        <w:t xml:space="preserve">ESCUELA PROFESIONAL DE </w:t>
      </w:r>
      <w:r w:rsidR="00B064FB" w:rsidRPr="004669FD">
        <w:rPr>
          <w:rFonts w:ascii="Arial" w:hAnsi="Arial" w:cs="Arial"/>
          <w:b/>
          <w:sz w:val="28"/>
          <w:lang w:val="es-ES_tradnl"/>
        </w:rPr>
        <w:t>INGENIERÍA</w:t>
      </w:r>
      <w:r w:rsidR="00B064FB" w:rsidRPr="004669FD"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  <w:t>…</w:t>
      </w:r>
    </w:p>
    <w:p w:rsidR="006C28B8" w:rsidRPr="004669FD" w:rsidRDefault="006C28B8" w:rsidP="006C28B8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32"/>
          <w:szCs w:val="22"/>
          <w:lang w:val="es-ES_tradnl" w:eastAsia="en-US"/>
        </w:rPr>
      </w:pPr>
    </w:p>
    <w:p w:rsidR="006C28B8" w:rsidRPr="004669FD" w:rsidRDefault="006C28B8" w:rsidP="006C28B8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32"/>
          <w:szCs w:val="22"/>
          <w:lang w:val="es-ES_tradnl" w:eastAsia="en-US"/>
        </w:rPr>
      </w:pPr>
    </w:p>
    <w:p w:rsidR="00B064FB" w:rsidRPr="004669FD" w:rsidRDefault="00B064FB" w:rsidP="006C28B8">
      <w:pPr>
        <w:spacing w:after="160" w:line="360" w:lineRule="auto"/>
        <w:jc w:val="center"/>
        <w:rPr>
          <w:rFonts w:ascii="Arial" w:hAnsi="Arial" w:cs="Arial"/>
          <w:b/>
          <w:sz w:val="28"/>
          <w:lang w:val="es-ES_tradnl"/>
        </w:rPr>
      </w:pPr>
      <w:r w:rsidRPr="004669FD">
        <w:rPr>
          <w:rFonts w:ascii="Arial" w:hAnsi="Arial" w:cs="Arial"/>
          <w:b/>
          <w:sz w:val="28"/>
          <w:lang w:val="es-ES_tradnl"/>
        </w:rPr>
        <w:t>TRABAJO DE INVESTIGACIÓN O TESIS</w:t>
      </w:r>
    </w:p>
    <w:p w:rsidR="006C28B8" w:rsidRPr="004669FD" w:rsidRDefault="006C28B8" w:rsidP="006C28B8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32"/>
          <w:szCs w:val="22"/>
          <w:lang w:val="es-ES_tradnl" w:eastAsia="en-US"/>
        </w:rPr>
      </w:pPr>
    </w:p>
    <w:p w:rsidR="00B064FB" w:rsidRPr="004669FD" w:rsidRDefault="00B064FB" w:rsidP="006C28B8">
      <w:pPr>
        <w:spacing w:after="160" w:line="360" w:lineRule="auto"/>
        <w:jc w:val="center"/>
        <w:rPr>
          <w:rFonts w:ascii="Arial" w:hAnsi="Arial" w:cs="Arial"/>
          <w:lang w:val="es-ES_tradnl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>“TÍTULO…”</w:t>
      </w:r>
    </w:p>
    <w:p w:rsidR="006C28B8" w:rsidRPr="004669FD" w:rsidRDefault="006C28B8" w:rsidP="006C28B8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32"/>
          <w:szCs w:val="22"/>
          <w:lang w:val="es-ES_tradnl" w:eastAsia="en-US"/>
        </w:rPr>
      </w:pPr>
    </w:p>
    <w:p w:rsidR="008A714D" w:rsidRPr="004669FD" w:rsidRDefault="008A714D" w:rsidP="006C28B8">
      <w:pPr>
        <w:spacing w:after="160" w:line="360" w:lineRule="auto"/>
        <w:jc w:val="both"/>
        <w:rPr>
          <w:rFonts w:ascii="Arial" w:eastAsia="Calibri" w:hAnsi="Arial"/>
          <w:b/>
          <w:color w:val="auto"/>
          <w:sz w:val="22"/>
          <w:lang w:val="es-ES_tradnl" w:eastAsia="en-US"/>
        </w:rPr>
      </w:pPr>
      <w:r w:rsidRPr="004669FD">
        <w:rPr>
          <w:rFonts w:ascii="Arial" w:eastAsia="Calibri" w:hAnsi="Arial"/>
          <w:b/>
          <w:color w:val="auto"/>
          <w:lang w:val="es-ES_tradnl" w:eastAsia="en-US"/>
        </w:rPr>
        <w:t xml:space="preserve">Tesis </w:t>
      </w:r>
      <w:r w:rsidRPr="004669FD">
        <w:rPr>
          <w:rFonts w:ascii="Arial" w:eastAsia="Calibri" w:hAnsi="Arial"/>
          <w:b/>
          <w:color w:val="auto"/>
          <w:sz w:val="22"/>
          <w:lang w:val="es-ES_tradnl" w:eastAsia="en-US"/>
        </w:rPr>
        <w:t>sustentada y aprobada e</w:t>
      </w:r>
      <w:r w:rsidR="00ED3A33" w:rsidRPr="004669FD">
        <w:rPr>
          <w:rFonts w:ascii="Arial" w:eastAsia="Calibri" w:hAnsi="Arial"/>
          <w:b/>
          <w:color w:val="auto"/>
          <w:sz w:val="22"/>
          <w:lang w:val="es-ES_tradnl" w:eastAsia="en-US"/>
        </w:rPr>
        <w:t xml:space="preserve">l </w:t>
      </w:r>
      <w:r w:rsidR="00ED3A33" w:rsidRPr="004669FD">
        <w:rPr>
          <w:rFonts w:ascii="Arial" w:eastAsia="Calibri" w:hAnsi="Arial"/>
          <w:color w:val="auto"/>
          <w:sz w:val="22"/>
          <w:lang w:val="es-ES_tradnl" w:eastAsia="en-US"/>
        </w:rPr>
        <w:t>__</w:t>
      </w:r>
      <w:r w:rsidRPr="004669FD">
        <w:rPr>
          <w:rFonts w:ascii="Arial" w:eastAsia="Calibri" w:hAnsi="Arial"/>
          <w:b/>
          <w:color w:val="auto"/>
          <w:sz w:val="22"/>
          <w:lang w:val="es-ES_tradnl" w:eastAsia="en-US"/>
        </w:rPr>
        <w:t xml:space="preserve"> de </w:t>
      </w:r>
      <w:r w:rsidR="00ED3A33" w:rsidRPr="004669FD">
        <w:rPr>
          <w:rFonts w:ascii="Arial" w:eastAsia="Calibri" w:hAnsi="Arial"/>
          <w:color w:val="auto"/>
          <w:sz w:val="22"/>
          <w:lang w:val="es-ES_tradnl" w:eastAsia="en-US"/>
        </w:rPr>
        <w:t>______</w:t>
      </w:r>
      <w:r w:rsidRPr="004669FD">
        <w:rPr>
          <w:rFonts w:ascii="Arial" w:eastAsia="Calibri" w:hAnsi="Arial"/>
          <w:b/>
          <w:color w:val="auto"/>
          <w:sz w:val="22"/>
          <w:lang w:val="es-ES_tradnl" w:eastAsia="en-US"/>
        </w:rPr>
        <w:t xml:space="preserve"> de 20</w:t>
      </w:r>
      <w:r w:rsidR="00ED3A33" w:rsidRPr="004669FD">
        <w:rPr>
          <w:rFonts w:ascii="Arial" w:eastAsia="Calibri" w:hAnsi="Arial"/>
          <w:color w:val="auto"/>
          <w:sz w:val="22"/>
          <w:lang w:val="es-ES_tradnl" w:eastAsia="en-US"/>
        </w:rPr>
        <w:t>__</w:t>
      </w:r>
      <w:r w:rsidRPr="004669FD">
        <w:rPr>
          <w:rFonts w:ascii="Arial" w:eastAsia="Calibri" w:hAnsi="Arial"/>
          <w:b/>
          <w:color w:val="auto"/>
          <w:sz w:val="22"/>
          <w:lang w:val="es-ES_tradnl" w:eastAsia="en-US"/>
        </w:rPr>
        <w:t>; estando el jurado calificador integrado por:</w:t>
      </w:r>
    </w:p>
    <w:p w:rsidR="006C28B8" w:rsidRPr="004669FD" w:rsidRDefault="006C28B8" w:rsidP="001900C1">
      <w:pPr>
        <w:spacing w:after="160" w:line="259" w:lineRule="auto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A714D" w:rsidRPr="004669FD" w:rsidRDefault="008A714D" w:rsidP="008A714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PRESIDENT</w:t>
      </w:r>
      <w:r w:rsidR="006C28B8" w:rsidRPr="004669FD">
        <w:rPr>
          <w:rFonts w:ascii="Arial" w:hAnsi="Arial" w:cs="Arial"/>
          <w:b/>
          <w:sz w:val="22"/>
          <w:lang w:val="es-ES_tradnl"/>
        </w:rPr>
        <w:t>E</w:t>
      </w:r>
      <w:r w:rsidR="006C28B8" w:rsidRPr="004669FD">
        <w:rPr>
          <w:rFonts w:ascii="Arial" w:hAnsi="Arial" w:cs="Arial"/>
          <w:b/>
          <w:sz w:val="22"/>
          <w:lang w:val="es-ES_tradnl"/>
        </w:rPr>
        <w:tab/>
      </w:r>
      <w:r w:rsidR="0016024F" w:rsidRPr="004669FD">
        <w:rPr>
          <w:rFonts w:ascii="Arial" w:hAnsi="Arial" w:cs="Arial"/>
          <w:b/>
          <w:sz w:val="22"/>
          <w:lang w:val="es-ES_tradnl"/>
        </w:rPr>
        <w:tab/>
      </w:r>
      <w:r w:rsidRPr="004669FD">
        <w:rPr>
          <w:rFonts w:ascii="Arial" w:hAnsi="Arial" w:cs="Arial"/>
          <w:b/>
          <w:sz w:val="22"/>
          <w:lang w:val="es-ES_tradnl"/>
        </w:rPr>
        <w:t xml:space="preserve">:          </w:t>
      </w:r>
      <w:r w:rsidR="006C28B8" w:rsidRPr="004669FD">
        <w:rPr>
          <w:rFonts w:ascii="Arial" w:hAnsi="Arial" w:cs="Arial"/>
          <w:b/>
          <w:sz w:val="22"/>
          <w:lang w:val="es-ES_tradnl"/>
        </w:rPr>
        <w:t>Grado</w:t>
      </w:r>
      <w:r w:rsidRPr="004669FD">
        <w:rPr>
          <w:rFonts w:ascii="Arial" w:hAnsi="Arial" w:cs="Arial"/>
          <w:b/>
          <w:sz w:val="22"/>
          <w:lang w:val="es-ES_tradnl"/>
        </w:rPr>
        <w:t xml:space="preserve">. </w:t>
      </w:r>
      <w:r w:rsidR="006C28B8" w:rsidRPr="004669FD">
        <w:rPr>
          <w:rFonts w:ascii="Arial" w:hAnsi="Arial" w:cs="Arial"/>
          <w:b/>
          <w:sz w:val="22"/>
          <w:lang w:val="es-ES_tradnl"/>
        </w:rPr>
        <w:t>NOMBRE COMPLETO DEL PRESIDENTE</w:t>
      </w:r>
      <w:r w:rsidRPr="004669FD">
        <w:rPr>
          <w:rFonts w:ascii="Arial" w:hAnsi="Arial" w:cs="Arial"/>
          <w:b/>
          <w:sz w:val="22"/>
          <w:lang w:val="es-ES_tradnl"/>
        </w:rPr>
        <w:t xml:space="preserve"> </w:t>
      </w:r>
    </w:p>
    <w:p w:rsidR="008A714D" w:rsidRPr="004669FD" w:rsidRDefault="008A714D" w:rsidP="008A714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 xml:space="preserve">                                                </w:t>
      </w:r>
    </w:p>
    <w:p w:rsidR="008A714D" w:rsidRPr="004669FD" w:rsidRDefault="008A714D" w:rsidP="001900C1">
      <w:pPr>
        <w:spacing w:after="160" w:line="259" w:lineRule="auto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A714D" w:rsidRPr="004669FD" w:rsidRDefault="008A714D" w:rsidP="008A714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SECRETARI</w:t>
      </w:r>
      <w:r w:rsidR="006C28B8" w:rsidRPr="004669FD">
        <w:rPr>
          <w:rFonts w:ascii="Arial" w:hAnsi="Arial" w:cs="Arial"/>
          <w:b/>
          <w:sz w:val="22"/>
          <w:lang w:val="es-ES_tradnl"/>
        </w:rPr>
        <w:t>O</w:t>
      </w:r>
      <w:r w:rsidR="006C28B8" w:rsidRPr="004669FD">
        <w:rPr>
          <w:rFonts w:ascii="Arial" w:hAnsi="Arial" w:cs="Arial"/>
          <w:b/>
          <w:sz w:val="22"/>
          <w:lang w:val="es-ES_tradnl"/>
        </w:rPr>
        <w:tab/>
      </w:r>
      <w:r w:rsidRPr="004669FD">
        <w:rPr>
          <w:rFonts w:ascii="Arial" w:hAnsi="Arial" w:cs="Arial"/>
          <w:b/>
          <w:sz w:val="22"/>
          <w:lang w:val="es-ES_tradnl"/>
        </w:rPr>
        <w:t xml:space="preserve">:          </w:t>
      </w:r>
      <w:r w:rsidR="006C28B8" w:rsidRPr="004669FD">
        <w:rPr>
          <w:rFonts w:ascii="Arial" w:hAnsi="Arial" w:cs="Arial"/>
          <w:b/>
          <w:sz w:val="22"/>
          <w:lang w:val="es-ES_tradnl"/>
        </w:rPr>
        <w:t>Grado. NOMBRE COMPLETO DEL</w:t>
      </w:r>
      <w:r w:rsidR="00ED3A33" w:rsidRPr="004669FD">
        <w:rPr>
          <w:rFonts w:ascii="Arial" w:hAnsi="Arial" w:cs="Arial"/>
          <w:b/>
          <w:sz w:val="22"/>
          <w:lang w:val="es-ES_tradnl"/>
        </w:rPr>
        <w:t xml:space="preserve"> SECRETARIO</w:t>
      </w:r>
    </w:p>
    <w:p w:rsidR="008A714D" w:rsidRPr="004669FD" w:rsidRDefault="008A714D" w:rsidP="008A714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 xml:space="preserve">                       </w:t>
      </w:r>
    </w:p>
    <w:p w:rsidR="008A714D" w:rsidRPr="004669FD" w:rsidRDefault="008A714D" w:rsidP="001900C1">
      <w:pPr>
        <w:spacing w:after="160" w:line="259" w:lineRule="auto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A714D" w:rsidRPr="004669FD" w:rsidRDefault="008A714D" w:rsidP="008A714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VOCAL</w:t>
      </w:r>
      <w:r w:rsidR="006C28B8" w:rsidRPr="004669FD">
        <w:rPr>
          <w:rFonts w:ascii="Arial" w:hAnsi="Arial" w:cs="Arial"/>
          <w:b/>
          <w:sz w:val="22"/>
          <w:lang w:val="es-ES_tradnl"/>
        </w:rPr>
        <w:tab/>
      </w:r>
      <w:r w:rsidR="006C28B8" w:rsidRPr="004669FD">
        <w:rPr>
          <w:rFonts w:ascii="Arial" w:hAnsi="Arial" w:cs="Arial"/>
          <w:b/>
          <w:sz w:val="22"/>
          <w:lang w:val="es-ES_tradnl"/>
        </w:rPr>
        <w:tab/>
      </w:r>
      <w:r w:rsidRPr="004669FD">
        <w:rPr>
          <w:rFonts w:ascii="Arial" w:hAnsi="Arial" w:cs="Arial"/>
          <w:b/>
          <w:sz w:val="22"/>
          <w:lang w:val="es-ES_tradnl"/>
        </w:rPr>
        <w:t xml:space="preserve">:          </w:t>
      </w:r>
      <w:r w:rsidR="00ED3A33" w:rsidRPr="004669FD">
        <w:rPr>
          <w:rFonts w:ascii="Arial" w:hAnsi="Arial" w:cs="Arial"/>
          <w:b/>
          <w:sz w:val="22"/>
          <w:lang w:val="es-ES_tradnl"/>
        </w:rPr>
        <w:t>Grado. NOMBRE COMPLETO DEL VOCAL</w:t>
      </w:r>
    </w:p>
    <w:p w:rsidR="008A714D" w:rsidRPr="004669FD" w:rsidRDefault="008A714D" w:rsidP="008A714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 xml:space="preserve">                      </w:t>
      </w:r>
    </w:p>
    <w:p w:rsidR="008A714D" w:rsidRPr="004669FD" w:rsidRDefault="008A714D" w:rsidP="001900C1">
      <w:pPr>
        <w:spacing w:after="160" w:line="259" w:lineRule="auto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A714D" w:rsidRPr="004669FD" w:rsidRDefault="008A714D" w:rsidP="008A714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ASESOR</w:t>
      </w:r>
      <w:r w:rsidR="006C28B8" w:rsidRPr="004669FD">
        <w:rPr>
          <w:rFonts w:ascii="Arial" w:hAnsi="Arial" w:cs="Arial"/>
          <w:b/>
          <w:sz w:val="22"/>
          <w:lang w:val="es-ES_tradnl"/>
        </w:rPr>
        <w:tab/>
      </w:r>
      <w:r w:rsidR="006C28B8" w:rsidRPr="004669FD">
        <w:rPr>
          <w:rFonts w:ascii="Arial" w:hAnsi="Arial" w:cs="Arial"/>
          <w:b/>
          <w:sz w:val="22"/>
          <w:lang w:val="es-ES_tradnl"/>
        </w:rPr>
        <w:tab/>
      </w:r>
      <w:r w:rsidRPr="004669FD">
        <w:rPr>
          <w:rFonts w:ascii="Arial" w:hAnsi="Arial" w:cs="Arial"/>
          <w:b/>
          <w:sz w:val="22"/>
          <w:lang w:val="es-ES_tradnl"/>
        </w:rPr>
        <w:t xml:space="preserve">:          </w:t>
      </w:r>
      <w:r w:rsidR="00ED3A33" w:rsidRPr="004669FD">
        <w:rPr>
          <w:rFonts w:ascii="Arial" w:hAnsi="Arial" w:cs="Arial"/>
          <w:b/>
          <w:sz w:val="22"/>
          <w:lang w:val="es-ES_tradnl"/>
        </w:rPr>
        <w:t>Grado. NOMBRE COMPLETO DEL ASESOR</w:t>
      </w:r>
    </w:p>
    <w:p w:rsidR="0016024F" w:rsidRPr="004669FD" w:rsidRDefault="00B064FB" w:rsidP="00DA7353">
      <w:pPr>
        <w:pStyle w:val="Ttulo1"/>
        <w:numPr>
          <w:ilvl w:val="0"/>
          <w:numId w:val="0"/>
        </w:numPr>
        <w:rPr>
          <w:rFonts w:ascii="Arial" w:eastAsia="Times New Roman" w:hAnsi="Arial"/>
          <w:color w:val="auto"/>
          <w:sz w:val="22"/>
          <w:lang w:val="es-ES_tradnl" w:eastAsia="en-US"/>
        </w:rPr>
      </w:pPr>
      <w:r w:rsidRPr="004669FD">
        <w:rPr>
          <w:rFonts w:ascii="Arial" w:hAnsi="Arial" w:cs="Arial"/>
          <w:lang w:val="es-ES_tradnl"/>
        </w:rPr>
        <w:br w:type="page"/>
      </w:r>
      <w:bookmarkStart w:id="1" w:name="_Toc77238106"/>
      <w:r w:rsidR="0016024F" w:rsidRPr="004669FD">
        <w:rPr>
          <w:rFonts w:ascii="Arial" w:eastAsia="Times New Roman" w:hAnsi="Arial"/>
          <w:color w:val="auto"/>
          <w:sz w:val="22"/>
          <w:lang w:val="es-ES_tradnl" w:eastAsia="en-US"/>
        </w:rPr>
        <w:lastRenderedPageBreak/>
        <w:t>DECLARACIÓN JURADA DE ORIGINALIDAD</w:t>
      </w:r>
      <w:bookmarkEnd w:id="1"/>
    </w:p>
    <w:p w:rsidR="0098200F" w:rsidRPr="0098200F" w:rsidRDefault="0098200F" w:rsidP="0098200F">
      <w:pPr>
        <w:spacing w:line="360" w:lineRule="auto"/>
        <w:rPr>
          <w:color w:val="800000"/>
          <w:lang w:val="es-ES_tradnl" w:eastAsia="en-US"/>
        </w:rPr>
      </w:pPr>
    </w:p>
    <w:p w:rsidR="00C16417" w:rsidRPr="0098200F" w:rsidRDefault="00C16417" w:rsidP="0098200F">
      <w:pPr>
        <w:spacing w:line="360" w:lineRule="auto"/>
        <w:rPr>
          <w:color w:val="800000"/>
          <w:lang w:val="es-ES_tradnl" w:eastAsia="en-US"/>
        </w:rPr>
      </w:pPr>
    </w:p>
    <w:p w:rsidR="00500D15" w:rsidRPr="00E200CA" w:rsidRDefault="00500D15" w:rsidP="00500D15">
      <w:pPr>
        <w:autoSpaceDE w:val="0"/>
        <w:autoSpaceDN w:val="0"/>
        <w:adjustRightInd w:val="0"/>
        <w:spacing w:after="120" w:line="360" w:lineRule="auto"/>
        <w:jc w:val="both"/>
        <w:rPr>
          <w:rFonts w:ascii="Arial" w:eastAsia="Calibri" w:hAnsi="Arial" w:cs="Arial"/>
          <w:sz w:val="22"/>
          <w:szCs w:val="22"/>
          <w:lang w:val="es-ES_tradnl" w:eastAsia="en-US"/>
        </w:rPr>
      </w:pP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Yo </w:t>
      </w:r>
      <w:r w:rsidRPr="00103E0F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(nosotros)</w:t>
      </w:r>
      <w:r w:rsidRPr="00103E0F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,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</w:t>
      </w:r>
      <w:r w:rsidRPr="00103E0F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[nombre y apellidos del autor/autores]</w:t>
      </w:r>
      <w:r w:rsidRPr="00103E0F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,</w:t>
      </w:r>
      <w:r w:rsidRPr="00103E0F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 xml:space="preserve"> 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>egresado</w:t>
      </w:r>
      <w:r w:rsidRPr="00103E0F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(s)</w:t>
      </w:r>
      <w:r w:rsidRPr="00103E0F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, 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de la Escuela Profesional de Ingeniería </w:t>
      </w:r>
      <w:r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[</w:t>
      </w:r>
      <w:r w:rsidRPr="00103E0F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nombre de la escuela</w:t>
      </w:r>
      <w:r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]</w:t>
      </w:r>
      <w:r w:rsidRPr="00103E0F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 xml:space="preserve"> 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>de la Facultad de Ingeniería de la Universidad Privada de Tacna, identificado</w:t>
      </w:r>
      <w:r w:rsidRPr="00866D72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(s)</w:t>
      </w:r>
      <w:r w:rsidRPr="00866D72">
        <w:rPr>
          <w:rFonts w:ascii="Arial" w:eastAsia="Calibri" w:hAnsi="Arial" w:cs="Arial"/>
          <w:sz w:val="22"/>
          <w:szCs w:val="22"/>
          <w:lang w:val="es-ES_tradnl" w:eastAsia="en-US"/>
        </w:rPr>
        <w:t xml:space="preserve"> 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con </w:t>
      </w:r>
      <w:r w:rsidRPr="00103E0F">
        <w:rPr>
          <w:rFonts w:ascii="Arial" w:eastAsia="Calibri" w:hAnsi="Arial" w:cs="Arial"/>
          <w:sz w:val="22"/>
          <w:szCs w:val="22"/>
          <w:lang w:val="es-ES_tradnl" w:eastAsia="en-US"/>
        </w:rPr>
        <w:t xml:space="preserve">DNI </w:t>
      </w:r>
      <w:r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[</w:t>
      </w:r>
      <w:r w:rsidRPr="00103E0F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primer autor</w:t>
      </w:r>
      <w:r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]</w:t>
      </w:r>
      <w:r w:rsidRPr="00103E0F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y </w:t>
      </w:r>
      <w:r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 xml:space="preserve">[segundo autor] </w:t>
      </w:r>
      <w:r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respectivamente </w:t>
      </w:r>
      <w:r w:rsidRPr="00866D72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(en caso de dos autores),</w:t>
      </w:r>
      <w:r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así como </w:t>
      </w:r>
      <w:r w:rsidRPr="00866D72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[nombre y apellidos del asesor]</w:t>
      </w:r>
      <w:r w:rsidRPr="00866D72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con DNI</w:t>
      </w:r>
      <w:r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………</w:t>
      </w:r>
      <w:r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;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declaramos</w:t>
      </w:r>
      <w:r w:rsidRPr="00E200CA">
        <w:rPr>
          <w:rFonts w:ascii="Arial" w:eastAsia="Calibri" w:hAnsi="Arial" w:cs="Arial"/>
          <w:bCs/>
          <w:sz w:val="22"/>
          <w:szCs w:val="22"/>
          <w:lang w:val="es-ES_tradnl" w:eastAsia="en-US"/>
        </w:rPr>
        <w:t xml:space="preserve"> </w:t>
      </w:r>
      <w:r>
        <w:rPr>
          <w:rFonts w:ascii="Arial" w:eastAsia="Calibri" w:hAnsi="Arial" w:cs="Arial"/>
          <w:bCs/>
          <w:sz w:val="22"/>
          <w:szCs w:val="22"/>
          <w:lang w:val="es-ES_tradnl" w:eastAsia="en-US"/>
        </w:rPr>
        <w:t>en calidad de autor</w:t>
      </w:r>
      <w:r w:rsidRPr="00F60E6C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(es)</w:t>
      </w:r>
      <w:r>
        <w:rPr>
          <w:rFonts w:ascii="Arial" w:eastAsia="Calibri" w:hAnsi="Arial" w:cs="Arial"/>
          <w:bCs/>
          <w:sz w:val="22"/>
          <w:szCs w:val="22"/>
          <w:lang w:val="es-ES_tradnl" w:eastAsia="en-US"/>
        </w:rPr>
        <w:t xml:space="preserve"> y asesor </w:t>
      </w:r>
      <w:r w:rsidRPr="00E200CA">
        <w:rPr>
          <w:rFonts w:ascii="Arial" w:eastAsia="Calibri" w:hAnsi="Arial" w:cs="Arial"/>
          <w:bCs/>
          <w:sz w:val="22"/>
          <w:szCs w:val="22"/>
          <w:lang w:val="es-ES_tradnl" w:eastAsia="en-US"/>
        </w:rPr>
        <w:t>que:</w:t>
      </w:r>
      <w:r w:rsidRPr="00E200CA">
        <w:rPr>
          <w:rFonts w:ascii="Arial" w:eastAsia="Calibri" w:hAnsi="Arial" w:cs="Arial"/>
          <w:b/>
          <w:sz w:val="22"/>
          <w:szCs w:val="22"/>
          <w:lang w:val="es-ES_tradnl" w:eastAsia="en-US"/>
        </w:rPr>
        <w:t xml:space="preserve"> </w:t>
      </w:r>
    </w:p>
    <w:p w:rsidR="00500D15" w:rsidRPr="00E200CA" w:rsidRDefault="00500D15" w:rsidP="00500D15">
      <w:pPr>
        <w:numPr>
          <w:ilvl w:val="0"/>
          <w:numId w:val="21"/>
        </w:numPr>
        <w:autoSpaceDE w:val="0"/>
        <w:autoSpaceDN w:val="0"/>
        <w:adjustRightInd w:val="0"/>
        <w:spacing w:after="120" w:line="360" w:lineRule="auto"/>
        <w:ind w:left="425" w:hanging="357"/>
        <w:jc w:val="both"/>
        <w:rPr>
          <w:rFonts w:ascii="Arial" w:eastAsia="Calibri" w:hAnsi="Arial" w:cs="Arial"/>
          <w:b/>
          <w:bCs/>
          <w:lang w:val="es-ES_tradnl" w:eastAsia="en-US"/>
        </w:rPr>
      </w:pP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>Somos los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autores de la </w:t>
      </w:r>
      <w:r w:rsidRPr="00E200CA">
        <w:rPr>
          <w:rFonts w:ascii="Arial" w:eastAsia="Calibri" w:hAnsi="Arial" w:cs="Arial"/>
          <w:i/>
          <w:color w:val="800000"/>
          <w:sz w:val="22"/>
          <w:szCs w:val="22"/>
          <w:lang w:val="es-ES_tradnl" w:eastAsia="en-US"/>
        </w:rPr>
        <w:t>tesis/trabajo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</w:t>
      </w:r>
      <w:r w:rsidRPr="00E200CA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de investigación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titulado: </w:t>
      </w:r>
      <w:r w:rsidRPr="00866D72">
        <w:rPr>
          <w:rFonts w:ascii="Arial" w:eastAsia="Calibri" w:hAnsi="Arial" w:cs="Arial"/>
          <w:color w:val="C00000"/>
          <w:sz w:val="22"/>
          <w:szCs w:val="22"/>
          <w:lang w:val="es-ES_tradnl" w:eastAsia="en-US"/>
        </w:rPr>
        <w:t>(</w:t>
      </w:r>
      <w:r w:rsidRPr="00866D72">
        <w:rPr>
          <w:rFonts w:ascii="Arial" w:eastAsia="Calibri" w:hAnsi="Arial" w:cs="Arial"/>
          <w:i/>
          <w:color w:val="800000"/>
          <w:sz w:val="22"/>
          <w:szCs w:val="22"/>
          <w:lang w:val="es-ES_tradnl" w:eastAsia="en-US"/>
        </w:rPr>
        <w:t>escribir el título de la tesis en minúscula, estilo título y en cursiva</w:t>
      </w:r>
      <w:r w:rsidRPr="00866D72">
        <w:rPr>
          <w:rFonts w:ascii="Arial" w:eastAsia="Calibri" w:hAnsi="Arial" w:cs="Arial"/>
          <w:bCs/>
          <w:color w:val="800000"/>
          <w:lang w:val="es-ES_tradnl" w:eastAsia="en-US"/>
        </w:rPr>
        <w:t>)</w:t>
      </w:r>
      <w:r w:rsidRPr="00E200CA">
        <w:rPr>
          <w:rFonts w:ascii="Arial" w:eastAsia="Calibri" w:hAnsi="Arial" w:cs="Arial"/>
          <w:bCs/>
          <w:color w:val="auto"/>
          <w:lang w:val="es-ES_tradnl" w:eastAsia="en-US"/>
        </w:rPr>
        <w:t>,</w:t>
      </w:r>
      <w:r w:rsidRPr="00E200CA">
        <w:rPr>
          <w:rFonts w:ascii="Arial" w:eastAsia="Calibri" w:hAnsi="Arial" w:cs="Arial"/>
          <w:b/>
          <w:bCs/>
          <w:lang w:val="es-ES_tradnl" w:eastAsia="en-US"/>
        </w:rPr>
        <w:t xml:space="preserve"> 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la cual presentamos para optar el </w:t>
      </w:r>
      <w:r w:rsidRPr="006F7888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Título/Grado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</w:t>
      </w:r>
      <w:r w:rsidRPr="006F7888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Profesional/Académico</w:t>
      </w:r>
      <w:r w:rsidRPr="003731B0">
        <w:rPr>
          <w:rFonts w:ascii="Arial" w:eastAsia="Calibri" w:hAnsi="Arial" w:cs="Arial"/>
          <w:sz w:val="22"/>
          <w:szCs w:val="22"/>
          <w:lang w:val="es-ES_tradnl" w:eastAsia="en-US"/>
        </w:rPr>
        <w:t xml:space="preserve"> de </w:t>
      </w:r>
      <w:r w:rsidRPr="006F7888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Ingeniero/Bachiller</w:t>
      </w:r>
      <w:r>
        <w:rPr>
          <w:rFonts w:ascii="Arial" w:eastAsia="Calibri" w:hAnsi="Arial" w:cs="Arial"/>
          <w:sz w:val="22"/>
          <w:szCs w:val="22"/>
          <w:lang w:val="es-ES_tradnl" w:eastAsia="en-US"/>
        </w:rPr>
        <w:t xml:space="preserve"> de </w:t>
      </w:r>
      <w:r w:rsidRPr="00866D72">
        <w:rPr>
          <w:rFonts w:ascii="Arial" w:eastAsia="Calibri" w:hAnsi="Arial" w:cs="Arial"/>
          <w:i/>
          <w:color w:val="800000"/>
          <w:sz w:val="22"/>
          <w:szCs w:val="22"/>
          <w:lang w:val="es-ES_tradnl" w:eastAsia="en-US"/>
        </w:rPr>
        <w:t>[</w:t>
      </w:r>
      <w:r>
        <w:rPr>
          <w:rFonts w:ascii="Arial" w:eastAsia="Calibri" w:hAnsi="Arial" w:cs="Arial"/>
          <w:i/>
          <w:color w:val="800000"/>
          <w:sz w:val="22"/>
          <w:szCs w:val="22"/>
          <w:lang w:val="es-ES_tradnl" w:eastAsia="en-US"/>
        </w:rPr>
        <w:t xml:space="preserve">nombre del título o grado </w:t>
      </w:r>
      <w:r w:rsidRPr="00866D72">
        <w:rPr>
          <w:rFonts w:ascii="Arial" w:eastAsia="Calibri" w:hAnsi="Arial" w:cs="Arial"/>
          <w:i/>
          <w:color w:val="800000"/>
          <w:sz w:val="22"/>
          <w:szCs w:val="22"/>
          <w:lang w:val="es-ES_tradnl" w:eastAsia="en-US"/>
        </w:rPr>
        <w:t>en cursiva</w:t>
      </w:r>
      <w:r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].</w:t>
      </w:r>
    </w:p>
    <w:p w:rsidR="00500D15" w:rsidRPr="00E200CA" w:rsidRDefault="00500D15" w:rsidP="00500D15">
      <w:pPr>
        <w:numPr>
          <w:ilvl w:val="0"/>
          <w:numId w:val="21"/>
        </w:numPr>
        <w:autoSpaceDE w:val="0"/>
        <w:autoSpaceDN w:val="0"/>
        <w:adjustRightInd w:val="0"/>
        <w:spacing w:after="120" w:line="360" w:lineRule="auto"/>
        <w:ind w:left="425" w:hanging="357"/>
        <w:jc w:val="both"/>
        <w:rPr>
          <w:rFonts w:ascii="Arial" w:eastAsia="Calibri" w:hAnsi="Arial" w:cs="Arial"/>
          <w:sz w:val="22"/>
          <w:szCs w:val="22"/>
          <w:lang w:val="es-ES_tradnl" w:eastAsia="en-US"/>
        </w:rPr>
      </w:pP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La tesis es completamente original y no ha sido objeto de plagio, total ni parcialmente, habiéndose respetado rigurosamente las normas de citación y referencias para todas las fuentes consultadas. </w:t>
      </w:r>
    </w:p>
    <w:p w:rsidR="00500D15" w:rsidRPr="00E200CA" w:rsidRDefault="00500D15" w:rsidP="00500D15">
      <w:pPr>
        <w:numPr>
          <w:ilvl w:val="0"/>
          <w:numId w:val="21"/>
        </w:numPr>
        <w:autoSpaceDE w:val="0"/>
        <w:autoSpaceDN w:val="0"/>
        <w:adjustRightInd w:val="0"/>
        <w:spacing w:after="120" w:line="360" w:lineRule="auto"/>
        <w:ind w:left="425" w:hanging="357"/>
        <w:jc w:val="both"/>
        <w:rPr>
          <w:rFonts w:ascii="Arial" w:eastAsia="Calibri" w:hAnsi="Arial" w:cs="Arial"/>
          <w:sz w:val="22"/>
          <w:szCs w:val="22"/>
          <w:lang w:val="es-ES_tradnl" w:eastAsia="en-US"/>
        </w:rPr>
      </w:pP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>Los datos presentados en los resultados son auténticos y no han sido objeto de manipulación, duplicación ni copia.</w:t>
      </w:r>
    </w:p>
    <w:p w:rsidR="00500D15" w:rsidRPr="00E200CA" w:rsidRDefault="00500D15" w:rsidP="00500D15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ascii="Arial" w:eastAsia="Calibri" w:hAnsi="Arial" w:cs="Arial"/>
          <w:sz w:val="22"/>
          <w:szCs w:val="22"/>
          <w:lang w:val="es-ES_tradnl" w:eastAsia="en-US"/>
        </w:rPr>
      </w:pP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>En virtud de lo expuesto, asum</w:t>
      </w:r>
      <w:r>
        <w:rPr>
          <w:rFonts w:ascii="Arial" w:eastAsia="Calibri" w:hAnsi="Arial" w:cs="Arial"/>
          <w:sz w:val="22"/>
          <w:szCs w:val="22"/>
          <w:lang w:val="es-ES_tradnl" w:eastAsia="en-US"/>
        </w:rPr>
        <w:t>imos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frente a </w:t>
      </w:r>
      <w:r w:rsidRPr="00E200CA">
        <w:rPr>
          <w:rFonts w:ascii="Arial" w:eastAsia="Calibri" w:hAnsi="Arial" w:cs="Arial"/>
          <w:i/>
          <w:sz w:val="22"/>
          <w:szCs w:val="22"/>
          <w:lang w:val="es-ES_tradnl" w:eastAsia="en-US"/>
        </w:rPr>
        <w:t>La Universidad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toda responsabilidad que pudiera derivarse de la autoría, originalidad y veracidad del contenido de la </w:t>
      </w:r>
      <w:r w:rsidRPr="00E200CA">
        <w:rPr>
          <w:rFonts w:ascii="Arial" w:eastAsia="Calibri" w:hAnsi="Arial" w:cs="Arial"/>
          <w:i/>
          <w:color w:val="800000"/>
          <w:sz w:val="22"/>
          <w:szCs w:val="22"/>
          <w:lang w:val="es-ES_tradnl" w:eastAsia="en-US"/>
        </w:rPr>
        <w:t>tesis/trabajo de investigación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>, así como por los derechos asociados a la obra.</w:t>
      </w:r>
    </w:p>
    <w:p w:rsidR="00500D15" w:rsidRPr="00E200CA" w:rsidRDefault="00500D15" w:rsidP="00500D15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</w:pPr>
      <w:r>
        <w:rPr>
          <w:rFonts w:ascii="Arial" w:eastAsia="Calibri" w:hAnsi="Arial" w:cs="Arial"/>
          <w:sz w:val="22"/>
          <w:szCs w:val="22"/>
          <w:lang w:val="es-ES_tradnl" w:eastAsia="en-US"/>
        </w:rPr>
        <w:t xml:space="preserve"> En consecuencia, nos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compromet</w:t>
      </w:r>
      <w:r>
        <w:rPr>
          <w:rFonts w:ascii="Arial" w:eastAsia="Calibri" w:hAnsi="Arial" w:cs="Arial"/>
          <w:sz w:val="22"/>
          <w:szCs w:val="22"/>
          <w:lang w:val="es-ES_tradnl" w:eastAsia="en-US"/>
        </w:rPr>
        <w:t>emos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ante a </w:t>
      </w:r>
      <w:r w:rsidRPr="00E200CA">
        <w:rPr>
          <w:rFonts w:ascii="Arial" w:eastAsia="Calibri" w:hAnsi="Arial" w:cs="Arial"/>
          <w:i/>
          <w:sz w:val="22"/>
          <w:szCs w:val="22"/>
          <w:lang w:val="es-ES_tradnl" w:eastAsia="en-US"/>
        </w:rPr>
        <w:t>La Universidad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y terceros a asumir cualquier perjuicio que pueda 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surgir como resultado del incumplimiento de lo aquí declarado, o que pudiera ser atribuido al contenido de la </w:t>
      </w:r>
      <w:r w:rsidRPr="00E200CA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tesis/</w:t>
      </w:r>
      <w:r w:rsidRPr="00E200CA">
        <w:rPr>
          <w:rFonts w:ascii="Calibri" w:eastAsia="Calibri" w:hAnsi="Calibri"/>
          <w:color w:val="auto"/>
          <w:sz w:val="22"/>
          <w:szCs w:val="22"/>
          <w:lang w:val="es-ES" w:eastAsia="en-US"/>
        </w:rPr>
        <w:t xml:space="preserve"> </w:t>
      </w:r>
      <w:r w:rsidRPr="00E200CA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trabajo de investigación,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incluyendo cualquier obligación económica que debiera ser satisfecha a favor de terceros debido a acciones legales, reclamos o disputas resultantes del incumplimiento de esta declaración.</w:t>
      </w:r>
      <w:r w:rsidRPr="00E200CA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 xml:space="preserve"> </w:t>
      </w:r>
    </w:p>
    <w:p w:rsidR="00500D15" w:rsidRPr="00E200CA" w:rsidRDefault="00500D15" w:rsidP="00500D1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</w:pP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En caso de descubrirse fraude, piratería, plagio, falsificación o la existencia de una publi</w:t>
      </w:r>
      <w:r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cación previa de la obra, aceptamos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todas las consecuencias y sanciones que puedan derivarse </w:t>
      </w:r>
      <w:r w:rsidRPr="004235CB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de nuestras 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acciones, acatando plenamente la normatividad vigente.</w:t>
      </w:r>
    </w:p>
    <w:p w:rsidR="00500D15" w:rsidRPr="00E200CA" w:rsidRDefault="00500D15" w:rsidP="00500D1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eastAsia="Calibri" w:hAnsi="Arial" w:cs="Arial"/>
          <w:color w:val="auto"/>
          <w:sz w:val="10"/>
          <w:szCs w:val="22"/>
          <w:lang w:val="es-ES_tradnl" w:eastAsia="en-US"/>
        </w:rPr>
      </w:pPr>
    </w:p>
    <w:p w:rsidR="00500D15" w:rsidRPr="00E200CA" w:rsidRDefault="00500D15" w:rsidP="00500D15">
      <w:pPr>
        <w:autoSpaceDE w:val="0"/>
        <w:autoSpaceDN w:val="0"/>
        <w:adjustRightInd w:val="0"/>
        <w:jc w:val="right"/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</w:pP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Tacna, </w:t>
      </w:r>
      <w:r w:rsidRPr="00E200CA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__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de</w:t>
      </w:r>
      <w:r w:rsidRPr="00E200CA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 xml:space="preserve"> ____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de 20</w:t>
      </w:r>
      <w:r w:rsidRPr="00E200CA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__</w:t>
      </w:r>
    </w:p>
    <w:p w:rsidR="00500D15" w:rsidRPr="00E200CA" w:rsidRDefault="00500D15" w:rsidP="00500D15">
      <w:pPr>
        <w:autoSpaceDE w:val="0"/>
        <w:autoSpaceDN w:val="0"/>
        <w:adjustRightInd w:val="0"/>
        <w:rPr>
          <w:rFonts w:ascii="Arial" w:eastAsia="Calibri" w:hAnsi="Arial" w:cs="Arial"/>
          <w:color w:val="auto"/>
          <w:sz w:val="20"/>
          <w:szCs w:val="20"/>
          <w:lang w:val="es-ES_tradnl" w:eastAsia="en-US"/>
        </w:rPr>
      </w:pPr>
    </w:p>
    <w:p w:rsidR="00500D15" w:rsidRPr="0027339F" w:rsidRDefault="00500D15" w:rsidP="00500D15">
      <w:pPr>
        <w:spacing w:after="160" w:line="259" w:lineRule="auto"/>
        <w:rPr>
          <w:rFonts w:ascii="Calibri" w:eastAsia="Calibri" w:hAnsi="Calibri"/>
          <w:color w:val="auto"/>
          <w:sz w:val="22"/>
          <w:szCs w:val="22"/>
          <w:lang w:val="es-ES" w:eastAsia="en-US"/>
        </w:rPr>
      </w:pPr>
      <w:r w:rsidRPr="00E200C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D4CC0AE" wp14:editId="4488B2BF">
                <wp:simplePos x="0" y="0"/>
                <wp:positionH relativeFrom="column">
                  <wp:posOffset>-203835</wp:posOffset>
                </wp:positionH>
                <wp:positionV relativeFrom="paragraph">
                  <wp:posOffset>76200</wp:posOffset>
                </wp:positionV>
                <wp:extent cx="2371725" cy="895350"/>
                <wp:effectExtent l="0" t="0" r="9525" b="0"/>
                <wp:wrapNone/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0D15" w:rsidRPr="00E200CA" w:rsidRDefault="00500D15" w:rsidP="00500D15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Arial" w:eastAsia="Calibri" w:hAnsi="Arial" w:cs="Arial"/>
                                <w:color w:val="800000"/>
                                <w:sz w:val="18"/>
                                <w:szCs w:val="22"/>
                                <w:lang w:val="es-ES_tradnl" w:eastAsia="en-US"/>
                              </w:rPr>
                            </w:pPr>
                            <w:r w:rsidRPr="00E200CA">
                              <w:rPr>
                                <w:rFonts w:ascii="Arial" w:eastAsia="Calibri" w:hAnsi="Arial" w:cs="Arial"/>
                                <w:color w:val="800000"/>
                                <w:sz w:val="18"/>
                                <w:szCs w:val="22"/>
                                <w:lang w:val="es-ES_tradnl" w:eastAsia="en-US"/>
                              </w:rPr>
                              <w:t>…… (firma de autor) ……</w:t>
                            </w:r>
                          </w:p>
                          <w:p w:rsidR="00500D15" w:rsidRPr="00E200CA" w:rsidRDefault="00500D15" w:rsidP="00500D1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Nombre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s</w:t>
                            </w: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 xml:space="preserve"> y apellidos </w:t>
                            </w:r>
                          </w:p>
                          <w:p w:rsidR="00500D15" w:rsidRPr="00E200CA" w:rsidRDefault="00500D15" w:rsidP="00500D1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DNI:</w:t>
                            </w:r>
                          </w:p>
                          <w:p w:rsidR="00500D15" w:rsidRPr="00E200CA" w:rsidRDefault="00500D15" w:rsidP="00500D15">
                            <w:pPr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CC0AE" id="_x0000_t202" coordsize="21600,21600" o:spt="202" path="m,l,21600r21600,l21600,xe">
                <v:stroke joinstyle="miter"/>
                <v:path gradientshapeok="t" o:connecttype="rect"/>
              </v:shapetype>
              <v:shape id="Cuadro de texto 97" o:spid="_x0000_s1026" type="#_x0000_t202" style="position:absolute;margin-left:-16.05pt;margin-top:6pt;width:186.75pt;height:70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" fillcolor="window" stroked="f" strokeweight=".5pt">
                <v:textbox>
                  <w:txbxContent>
                    <w:p w:rsidR="00500D15" w:rsidRPr="00E200CA" w:rsidRDefault="00500D15" w:rsidP="00500D15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Arial" w:eastAsia="Calibri" w:hAnsi="Arial" w:cs="Arial"/>
                          <w:color w:val="800000"/>
                          <w:sz w:val="18"/>
                          <w:szCs w:val="22"/>
                          <w:lang w:val="es-ES_tradnl" w:eastAsia="en-US"/>
                        </w:rPr>
                      </w:pPr>
                      <w:r w:rsidRPr="00E200CA">
                        <w:rPr>
                          <w:rFonts w:ascii="Arial" w:eastAsia="Calibri" w:hAnsi="Arial" w:cs="Arial"/>
                          <w:color w:val="800000"/>
                          <w:sz w:val="18"/>
                          <w:szCs w:val="22"/>
                          <w:lang w:val="es-ES_tradnl" w:eastAsia="en-US"/>
                        </w:rPr>
                        <w:t>…… (firma de autor) ……</w:t>
                      </w:r>
                    </w:p>
                    <w:p w:rsidR="00500D15" w:rsidRPr="00E200CA" w:rsidRDefault="00500D15" w:rsidP="00500D15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Nombre</w:t>
                      </w:r>
                      <w:r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s</w:t>
                      </w: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 xml:space="preserve"> y apellidos </w:t>
                      </w:r>
                    </w:p>
                    <w:p w:rsidR="00500D15" w:rsidRPr="00E200CA" w:rsidRDefault="00500D15" w:rsidP="00500D15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DNI:</w:t>
                      </w:r>
                    </w:p>
                    <w:p w:rsidR="00500D15" w:rsidRPr="00E200CA" w:rsidRDefault="00500D15" w:rsidP="00500D15">
                      <w:pPr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200C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B3E1391" wp14:editId="278174C6">
                <wp:simplePos x="0" y="0"/>
                <wp:positionH relativeFrom="column">
                  <wp:posOffset>2720340</wp:posOffset>
                </wp:positionH>
                <wp:positionV relativeFrom="paragraph">
                  <wp:posOffset>71755</wp:posOffset>
                </wp:positionV>
                <wp:extent cx="2771775" cy="895350"/>
                <wp:effectExtent l="0" t="0" r="9525" b="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0D15" w:rsidRPr="00E200CA" w:rsidRDefault="00500D15" w:rsidP="00500D15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Arial" w:eastAsia="Calibri" w:hAnsi="Arial" w:cs="Arial"/>
                                <w:color w:val="800000"/>
                                <w:sz w:val="18"/>
                                <w:szCs w:val="22"/>
                                <w:lang w:val="es-ES_tradnl" w:eastAsia="en-US"/>
                              </w:rPr>
                            </w:pPr>
                            <w:r w:rsidRPr="003731B0">
                              <w:rPr>
                                <w:rFonts w:ascii="Arial" w:eastAsia="Calibri" w:hAnsi="Arial" w:cs="Arial"/>
                                <w:color w:val="800000"/>
                                <w:sz w:val="18"/>
                                <w:szCs w:val="22"/>
                                <w:lang w:val="es-ES_tradnl" w:eastAsia="en-US"/>
                              </w:rPr>
                              <w:t>…. (firma segundo autor si hubiera).…</w:t>
                            </w:r>
                          </w:p>
                          <w:p w:rsidR="00500D15" w:rsidRPr="00E200CA" w:rsidRDefault="00500D15" w:rsidP="00500D1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Nombre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s</w:t>
                            </w: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 xml:space="preserve"> y apellidos</w:t>
                            </w:r>
                          </w:p>
                          <w:p w:rsidR="00500D15" w:rsidRPr="00E200CA" w:rsidRDefault="00500D15" w:rsidP="00500D1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DNI:</w:t>
                            </w:r>
                          </w:p>
                          <w:p w:rsidR="00500D15" w:rsidRPr="00E200CA" w:rsidRDefault="00500D15" w:rsidP="00500D15">
                            <w:pPr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E1391" id="Cuadro de texto 74" o:spid="_x0000_s1027" type="#_x0000_t202" style="position:absolute;margin-left:214.2pt;margin-top:5.65pt;width:218.25pt;height:70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" fillcolor="window" stroked="f" strokeweight=".5pt">
                <v:textbox>
                  <w:txbxContent>
                    <w:p w:rsidR="00500D15" w:rsidRPr="00E200CA" w:rsidRDefault="00500D15" w:rsidP="00500D15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Arial" w:eastAsia="Calibri" w:hAnsi="Arial" w:cs="Arial"/>
                          <w:color w:val="800000"/>
                          <w:sz w:val="18"/>
                          <w:szCs w:val="22"/>
                          <w:lang w:val="es-ES_tradnl" w:eastAsia="en-US"/>
                        </w:rPr>
                      </w:pPr>
                      <w:r w:rsidRPr="003731B0">
                        <w:rPr>
                          <w:rFonts w:ascii="Arial" w:eastAsia="Calibri" w:hAnsi="Arial" w:cs="Arial"/>
                          <w:color w:val="800000"/>
                          <w:sz w:val="18"/>
                          <w:szCs w:val="22"/>
                          <w:lang w:val="es-ES_tradnl" w:eastAsia="en-US"/>
                        </w:rPr>
                        <w:t>…. (firma segundo autor si hubiera).…</w:t>
                      </w:r>
                    </w:p>
                    <w:p w:rsidR="00500D15" w:rsidRPr="00E200CA" w:rsidRDefault="00500D15" w:rsidP="00500D15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Nombre</w:t>
                      </w:r>
                      <w:r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s</w:t>
                      </w: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 xml:space="preserve"> y apellidos</w:t>
                      </w:r>
                    </w:p>
                    <w:p w:rsidR="00500D15" w:rsidRPr="00E200CA" w:rsidRDefault="00500D15" w:rsidP="00500D15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DNI:</w:t>
                      </w:r>
                    </w:p>
                    <w:p w:rsidR="00500D15" w:rsidRPr="00E200CA" w:rsidRDefault="00500D15" w:rsidP="00500D15">
                      <w:pPr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0D15" w:rsidRDefault="00500D15" w:rsidP="00500D1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500D15" w:rsidRDefault="00500D15" w:rsidP="00500D1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  <w:r w:rsidRPr="00E200C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C699444" wp14:editId="6969C15A">
                <wp:simplePos x="0" y="0"/>
                <wp:positionH relativeFrom="column">
                  <wp:posOffset>1293495</wp:posOffset>
                </wp:positionH>
                <wp:positionV relativeFrom="paragraph">
                  <wp:posOffset>88900</wp:posOffset>
                </wp:positionV>
                <wp:extent cx="2371725" cy="609600"/>
                <wp:effectExtent l="0" t="0" r="9525" b="0"/>
                <wp:wrapNone/>
                <wp:docPr id="96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0D15" w:rsidRPr="00E200CA" w:rsidRDefault="00500D15" w:rsidP="00500D15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Arial" w:eastAsia="Calibri" w:hAnsi="Arial" w:cs="Arial"/>
                                <w:color w:val="800000"/>
                                <w:sz w:val="18"/>
                                <w:szCs w:val="22"/>
                                <w:lang w:val="es-ES_tradnl" w:eastAsia="en-US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800000"/>
                                <w:sz w:val="18"/>
                                <w:szCs w:val="22"/>
                                <w:lang w:val="es-ES_tradnl" w:eastAsia="en-US"/>
                              </w:rPr>
                              <w:t>.</w:t>
                            </w:r>
                            <w:r w:rsidRPr="00E200CA">
                              <w:rPr>
                                <w:rFonts w:ascii="Arial" w:eastAsia="Calibri" w:hAnsi="Arial" w:cs="Arial"/>
                                <w:color w:val="800000"/>
                                <w:sz w:val="18"/>
                                <w:szCs w:val="22"/>
                                <w:lang w:val="es-ES_tradnl" w:eastAsia="en-US"/>
                              </w:rPr>
                              <w:t>… (firma del asesor) ….</w:t>
                            </w:r>
                          </w:p>
                          <w:p w:rsidR="00500D15" w:rsidRPr="00E200CA" w:rsidRDefault="00500D15" w:rsidP="00500D1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Nombre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s</w:t>
                            </w: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 xml:space="preserve"> y apellidos </w:t>
                            </w:r>
                          </w:p>
                          <w:p w:rsidR="00500D15" w:rsidRPr="00E200CA" w:rsidRDefault="00500D15" w:rsidP="00500D1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DNI:</w:t>
                            </w:r>
                          </w:p>
                          <w:p w:rsidR="00500D15" w:rsidRPr="00E200CA" w:rsidRDefault="00500D15" w:rsidP="00500D15">
                            <w:pPr>
                              <w:rPr>
                                <w:sz w:val="2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99444" id="Cuadro de texto 96" o:spid="_x0000_s1028" type="#_x0000_t202" style="position:absolute;left:0;text-align:left;margin-left:101.85pt;margin-top:7pt;width:186.75pt;height:48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" fillcolor="window" stroked="f" strokeweight=".5pt">
                <v:textbox>
                  <w:txbxContent>
                    <w:p w:rsidR="00500D15" w:rsidRPr="00E200CA" w:rsidRDefault="00500D15" w:rsidP="00500D15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Arial" w:eastAsia="Calibri" w:hAnsi="Arial" w:cs="Arial"/>
                          <w:color w:val="800000"/>
                          <w:sz w:val="18"/>
                          <w:szCs w:val="22"/>
                          <w:lang w:val="es-ES_tradnl" w:eastAsia="en-US"/>
                        </w:rPr>
                      </w:pPr>
                      <w:r>
                        <w:rPr>
                          <w:rFonts w:ascii="Arial" w:eastAsia="Calibri" w:hAnsi="Arial" w:cs="Arial"/>
                          <w:color w:val="800000"/>
                          <w:sz w:val="18"/>
                          <w:szCs w:val="22"/>
                          <w:lang w:val="es-ES_tradnl" w:eastAsia="en-US"/>
                        </w:rPr>
                        <w:t>.</w:t>
                      </w:r>
                      <w:r w:rsidRPr="00E200CA">
                        <w:rPr>
                          <w:rFonts w:ascii="Arial" w:eastAsia="Calibri" w:hAnsi="Arial" w:cs="Arial"/>
                          <w:color w:val="800000"/>
                          <w:sz w:val="18"/>
                          <w:szCs w:val="22"/>
                          <w:lang w:val="es-ES_tradnl" w:eastAsia="en-US"/>
                        </w:rPr>
                        <w:t>… (firma del asesor) ….</w:t>
                      </w:r>
                    </w:p>
                    <w:p w:rsidR="00500D15" w:rsidRPr="00E200CA" w:rsidRDefault="00500D15" w:rsidP="00500D15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Nombre</w:t>
                      </w:r>
                      <w:r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s</w:t>
                      </w: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 xml:space="preserve"> y apellidos </w:t>
                      </w:r>
                    </w:p>
                    <w:p w:rsidR="00500D15" w:rsidRPr="00E200CA" w:rsidRDefault="00500D15" w:rsidP="00500D15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DNI:</w:t>
                      </w:r>
                    </w:p>
                    <w:p w:rsidR="00500D15" w:rsidRPr="00E200CA" w:rsidRDefault="00500D15" w:rsidP="00500D15">
                      <w:pPr>
                        <w:rPr>
                          <w:sz w:val="22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t xml:space="preserve">DEDICATORIA </w:t>
      </w: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1900C1">
      <w:pPr>
        <w:spacing w:line="360" w:lineRule="auto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Escriba la dedicatoria de manera clara y concisa, </w:t>
      </w:r>
      <w:r w:rsidR="000627EA" w:rsidRPr="004669FD">
        <w:rPr>
          <w:rFonts w:ascii="Arial" w:hAnsi="Arial" w:cs="Arial"/>
          <w:sz w:val="22"/>
          <w:szCs w:val="22"/>
          <w:lang w:val="es-ES_tradnl"/>
        </w:rPr>
        <w:t>s</w:t>
      </w:r>
      <w:r w:rsidRPr="004669FD">
        <w:rPr>
          <w:rFonts w:ascii="Arial" w:hAnsi="Arial" w:cs="Arial"/>
          <w:sz w:val="22"/>
          <w:szCs w:val="22"/>
          <w:lang w:val="es-ES_tradnl"/>
        </w:rPr>
        <w:t>intetizando las</w:t>
      </w:r>
      <w:r w:rsidR="00B70035" w:rsidRPr="004669FD">
        <w:rPr>
          <w:rFonts w:ascii="Arial" w:hAnsi="Arial" w:cs="Arial"/>
          <w:sz w:val="22"/>
          <w:szCs w:val="22"/>
          <w:lang w:val="es-ES_tradnl"/>
        </w:rPr>
        <w:t xml:space="preserve"> ideas de forma clara y coherente, evite redundancias</w:t>
      </w:r>
    </w:p>
    <w:p w:rsidR="00B70035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1900C1" w:rsidRPr="004669FD" w:rsidRDefault="001900C1" w:rsidP="001900C1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B70035" w:rsidP="00B70035">
      <w:pPr>
        <w:spacing w:line="360" w:lineRule="auto"/>
        <w:jc w:val="right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Nombre del autor </w:t>
      </w:r>
    </w:p>
    <w:p w:rsidR="00B70035" w:rsidRPr="004669FD" w:rsidRDefault="008E48DA" w:rsidP="00610D16">
      <w:pPr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  <w:r w:rsidRPr="004669FD">
        <w:rPr>
          <w:rFonts w:ascii="Arial" w:hAnsi="Arial" w:cs="Arial"/>
          <w:color w:val="990000"/>
          <w:sz w:val="22"/>
          <w:szCs w:val="22"/>
          <w:lang w:val="es-ES_tradnl"/>
        </w:rPr>
        <w:br w:type="page"/>
      </w:r>
    </w:p>
    <w:p w:rsidR="00610D16" w:rsidRPr="004669FD" w:rsidRDefault="00610D16" w:rsidP="00610D16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610D16" w:rsidP="00B70035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t xml:space="preserve">AGRADECIMIENTO </w:t>
      </w: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1900C1">
      <w:pPr>
        <w:spacing w:line="360" w:lineRule="auto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Escriba </w:t>
      </w:r>
      <w:r w:rsidR="00610D16" w:rsidRPr="004669FD">
        <w:rPr>
          <w:rFonts w:ascii="Arial" w:hAnsi="Arial" w:cs="Arial"/>
          <w:sz w:val="22"/>
          <w:szCs w:val="22"/>
          <w:lang w:val="es-ES_tradnl"/>
        </w:rPr>
        <w:t xml:space="preserve">el agradecimiento 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de manera clara y concisa, </w:t>
      </w:r>
      <w:r w:rsidR="00610D16" w:rsidRPr="004669FD">
        <w:rPr>
          <w:rFonts w:ascii="Arial" w:hAnsi="Arial" w:cs="Arial"/>
          <w:sz w:val="22"/>
          <w:szCs w:val="22"/>
          <w:lang w:val="es-ES_tradnl"/>
        </w:rPr>
        <w:t>s</w:t>
      </w:r>
      <w:r w:rsidRPr="004669FD">
        <w:rPr>
          <w:rFonts w:ascii="Arial" w:hAnsi="Arial" w:cs="Arial"/>
          <w:sz w:val="22"/>
          <w:szCs w:val="22"/>
          <w:lang w:val="es-ES_tradnl"/>
        </w:rPr>
        <w:t>intetizando las ideas de forma clara y coherente, evite redundancias</w:t>
      </w:r>
    </w:p>
    <w:p w:rsidR="00B70035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1900C1" w:rsidRPr="004669FD" w:rsidRDefault="001900C1" w:rsidP="001900C1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line="360" w:lineRule="auto"/>
        <w:jc w:val="right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Nombre del autor </w:t>
      </w:r>
    </w:p>
    <w:p w:rsidR="00B70035" w:rsidRPr="004669FD" w:rsidRDefault="00B70035" w:rsidP="00B70035">
      <w:pPr>
        <w:rPr>
          <w:rFonts w:ascii="Arial" w:hAnsi="Arial" w:cs="Arial"/>
          <w:color w:val="990000"/>
          <w:sz w:val="22"/>
          <w:szCs w:val="22"/>
          <w:lang w:val="es-ES_tradnl"/>
        </w:rPr>
      </w:pPr>
      <w:r w:rsidRPr="004669FD">
        <w:rPr>
          <w:rFonts w:ascii="Arial" w:hAnsi="Arial" w:cs="Arial"/>
          <w:color w:val="990000"/>
          <w:sz w:val="22"/>
          <w:szCs w:val="22"/>
          <w:lang w:val="es-ES_tradnl"/>
        </w:rPr>
        <w:br w:type="page"/>
      </w:r>
    </w:p>
    <w:p w:rsidR="00C24EB4" w:rsidRPr="004669FD" w:rsidRDefault="00C24EB4" w:rsidP="00C24EB4">
      <w:pPr>
        <w:spacing w:line="360" w:lineRule="auto"/>
        <w:rPr>
          <w:rFonts w:ascii="Arial" w:eastAsiaTheme="minorHAnsi" w:hAnsi="Arial" w:cs="Arial"/>
          <w:b/>
          <w:color w:val="auto"/>
          <w:sz w:val="22"/>
          <w:szCs w:val="22"/>
          <w:lang w:val="es-ES_tradnl" w:eastAsia="en-US"/>
        </w:rPr>
      </w:pPr>
    </w:p>
    <w:sdt>
      <w:sdtPr>
        <w:rPr>
          <w:rFonts w:ascii="Arial" w:eastAsiaTheme="minorHAnsi" w:hAnsi="Arial" w:cs="Arial"/>
          <w:b/>
          <w:color w:val="auto"/>
          <w:sz w:val="22"/>
          <w:szCs w:val="22"/>
          <w:lang w:val="es-ES_tradnl" w:eastAsia="en-US"/>
        </w:rPr>
        <w:id w:val="258034756"/>
        <w:docPartObj>
          <w:docPartGallery w:val="Table of Contents"/>
          <w:docPartUnique/>
        </w:docPartObj>
      </w:sdtPr>
      <w:sdtEndPr>
        <w:rPr>
          <w:rFonts w:eastAsia="Times New Roman"/>
          <w:b w:val="0"/>
          <w:bCs/>
          <w:color w:val="000000"/>
          <w:lang w:eastAsia="es-PE"/>
        </w:rPr>
      </w:sdtEndPr>
      <w:sdtContent>
        <w:p w:rsidR="00077E0A" w:rsidRPr="004669FD" w:rsidRDefault="00C23C7D" w:rsidP="004E38EA">
          <w:pPr>
            <w:pStyle w:val="TtuloTDC"/>
            <w:numPr>
              <w:ilvl w:val="0"/>
              <w:numId w:val="0"/>
            </w:numPr>
            <w:spacing w:line="360" w:lineRule="auto"/>
            <w:ind w:left="432"/>
            <w:rPr>
              <w:rFonts w:ascii="Arial" w:hAnsi="Arial" w:cs="Arial"/>
              <w:b/>
              <w:color w:val="auto"/>
              <w:sz w:val="22"/>
              <w:szCs w:val="22"/>
              <w:lang w:val="es-ES_tradnl"/>
            </w:rPr>
          </w:pPr>
          <w:r w:rsidRPr="004669FD">
            <w:rPr>
              <w:rFonts w:ascii="Arial" w:hAnsi="Arial" w:cs="Arial"/>
              <w:b/>
              <w:color w:val="auto"/>
              <w:sz w:val="22"/>
              <w:szCs w:val="22"/>
              <w:lang w:val="es-ES_tradnl"/>
            </w:rPr>
            <w:t>Í</w:t>
          </w:r>
          <w:r w:rsidR="00077E0A" w:rsidRPr="004669FD">
            <w:rPr>
              <w:rFonts w:ascii="Arial" w:hAnsi="Arial" w:cs="Arial"/>
              <w:b/>
              <w:color w:val="auto"/>
              <w:sz w:val="22"/>
              <w:szCs w:val="22"/>
              <w:lang w:val="es-ES_tradnl"/>
            </w:rPr>
            <w:t>NDICE GENERAL</w:t>
          </w:r>
        </w:p>
        <w:p w:rsidR="00077E0A" w:rsidRPr="004669FD" w:rsidRDefault="00077E0A" w:rsidP="00786DAD">
          <w:pPr>
            <w:spacing w:line="360" w:lineRule="auto"/>
            <w:jc w:val="center"/>
            <w:rPr>
              <w:rFonts w:ascii="Arial" w:hAnsi="Arial" w:cs="Arial"/>
              <w:color w:val="990000"/>
              <w:sz w:val="22"/>
              <w:szCs w:val="22"/>
              <w:lang w:val="es-ES_tradnl"/>
            </w:rPr>
          </w:pPr>
        </w:p>
        <w:p w:rsidR="00AB0636" w:rsidRPr="004669FD" w:rsidRDefault="0049071A" w:rsidP="00AB0636">
          <w:pPr>
            <w:spacing w:line="360" w:lineRule="auto"/>
            <w:jc w:val="center"/>
            <w:rPr>
              <w:rFonts w:ascii="Arial" w:hAnsi="Arial" w:cs="Arial"/>
              <w:bCs/>
              <w:sz w:val="22"/>
              <w:szCs w:val="22"/>
              <w:lang w:val="es-ES_tradnl"/>
            </w:rPr>
          </w:pPr>
        </w:p>
      </w:sdtContent>
    </w:sdt>
    <w:p w:rsidR="00AB0636" w:rsidRPr="004669FD" w:rsidRDefault="001900C1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PÁGINA DE JURADOS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</w:t>
      </w:r>
      <w:r>
        <w:rPr>
          <w:rFonts w:ascii="Arial" w:hAnsi="Arial" w:cs="Arial"/>
          <w:bCs/>
          <w:sz w:val="22"/>
          <w:szCs w:val="22"/>
          <w:lang w:val="es-ES_tradnl"/>
        </w:rPr>
        <w:t>……..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……………………...</w:t>
      </w:r>
      <w:r w:rsidR="00B8066E">
        <w:rPr>
          <w:rFonts w:ascii="Arial" w:hAnsi="Arial" w:cs="Arial"/>
          <w:bCs/>
          <w:sz w:val="22"/>
          <w:szCs w:val="22"/>
          <w:lang w:val="es-ES_tradnl"/>
        </w:rPr>
        <w:t>.</w:t>
      </w:r>
      <w:r>
        <w:rPr>
          <w:rFonts w:ascii="Arial" w:hAnsi="Arial" w:cs="Arial"/>
          <w:bCs/>
          <w:sz w:val="22"/>
          <w:szCs w:val="22"/>
          <w:lang w:val="es-ES_tradnl"/>
        </w:rPr>
        <w:t>ii</w:t>
      </w:r>
    </w:p>
    <w:p w:rsidR="00AB0636" w:rsidRPr="004669FD" w:rsidRDefault="00B8066E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B8066E">
        <w:rPr>
          <w:rFonts w:ascii="Arial" w:hAnsi="Arial" w:cs="Arial"/>
          <w:bCs/>
          <w:sz w:val="22"/>
          <w:szCs w:val="22"/>
          <w:lang w:val="es-ES_tradnl"/>
        </w:rPr>
        <w:t xml:space="preserve">DECLARACIÓN JURADA DE ORIGINALIDAD </w:t>
      </w:r>
      <w:r>
        <w:rPr>
          <w:rFonts w:ascii="Arial" w:hAnsi="Arial" w:cs="Arial"/>
          <w:bCs/>
          <w:sz w:val="22"/>
          <w:szCs w:val="22"/>
          <w:lang w:val="es-ES_tradnl"/>
        </w:rPr>
        <w:t>….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…</w:t>
      </w:r>
      <w:r>
        <w:rPr>
          <w:rFonts w:ascii="Arial" w:hAnsi="Arial" w:cs="Arial"/>
          <w:bCs/>
          <w:sz w:val="22"/>
          <w:szCs w:val="22"/>
          <w:lang w:val="es-ES_tradnl"/>
        </w:rPr>
        <w:t>…………………………………..….iii</w:t>
      </w:r>
    </w:p>
    <w:p w:rsidR="00AB0636" w:rsidRPr="004669FD" w:rsidRDefault="00B8066E" w:rsidP="00B8066E">
      <w:pPr>
        <w:spacing w:line="360" w:lineRule="auto"/>
        <w:ind w:right="-142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DEDICATORIA…………………..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>
        <w:rPr>
          <w:rFonts w:ascii="Arial" w:hAnsi="Arial" w:cs="Arial"/>
          <w:bCs/>
          <w:sz w:val="22"/>
          <w:szCs w:val="22"/>
          <w:lang w:val="es-ES_tradnl"/>
        </w:rPr>
        <w:t>…………………….iv</w:t>
      </w:r>
    </w:p>
    <w:p w:rsidR="00AB0636" w:rsidRPr="004669FD" w:rsidRDefault="00B8066E" w:rsidP="00B8066E">
      <w:pPr>
        <w:spacing w:line="360" w:lineRule="auto"/>
        <w:ind w:right="-142"/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B8066E">
        <w:rPr>
          <w:rFonts w:ascii="Arial" w:hAnsi="Arial" w:cs="Arial"/>
          <w:bCs/>
          <w:sz w:val="22"/>
          <w:szCs w:val="22"/>
          <w:lang w:val="es-ES_tradnl"/>
        </w:rPr>
        <w:t>AGRADECIMIENTO</w:t>
      </w:r>
      <w:r>
        <w:rPr>
          <w:rFonts w:ascii="Arial" w:hAnsi="Arial" w:cs="Arial"/>
          <w:bCs/>
          <w:sz w:val="22"/>
          <w:szCs w:val="22"/>
          <w:lang w:val="es-ES_tradnl"/>
        </w:rPr>
        <w:t>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</w:t>
      </w:r>
      <w:r>
        <w:rPr>
          <w:rFonts w:ascii="Arial" w:hAnsi="Arial" w:cs="Arial"/>
          <w:bCs/>
          <w:sz w:val="22"/>
          <w:szCs w:val="22"/>
          <w:lang w:val="es-ES_tradnl"/>
        </w:rPr>
        <w:t>………………............................v</w:t>
      </w:r>
    </w:p>
    <w:p w:rsidR="00AB0636" w:rsidRDefault="000320D4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ÍNDICE DE TABLAS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…………………………………………………..........................</w:t>
      </w:r>
      <w:r>
        <w:rPr>
          <w:rFonts w:ascii="Arial" w:hAnsi="Arial" w:cs="Arial"/>
          <w:bCs/>
          <w:sz w:val="22"/>
          <w:szCs w:val="22"/>
          <w:lang w:val="es-ES_tradnl"/>
        </w:rPr>
        <w:t>....</w:t>
      </w:r>
      <w:r w:rsidR="00880848">
        <w:rPr>
          <w:rFonts w:ascii="Arial" w:hAnsi="Arial" w:cs="Arial"/>
          <w:bCs/>
          <w:sz w:val="22"/>
          <w:szCs w:val="22"/>
          <w:lang w:val="es-ES_tradnl"/>
        </w:rPr>
        <w:t>..</w:t>
      </w:r>
      <w:r>
        <w:rPr>
          <w:rFonts w:ascii="Arial" w:hAnsi="Arial" w:cs="Arial"/>
          <w:bCs/>
          <w:sz w:val="22"/>
          <w:szCs w:val="22"/>
          <w:lang w:val="es-ES_tradnl"/>
        </w:rPr>
        <w:t>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viii</w:t>
      </w:r>
    </w:p>
    <w:p w:rsidR="000320D4" w:rsidRPr="004669FD" w:rsidRDefault="000320D4" w:rsidP="000320D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ÍNDICE DE FIGURAS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…………………………………………………..........................</w:t>
      </w:r>
      <w:r>
        <w:rPr>
          <w:rFonts w:ascii="Arial" w:hAnsi="Arial" w:cs="Arial"/>
          <w:bCs/>
          <w:sz w:val="22"/>
          <w:szCs w:val="22"/>
          <w:lang w:val="es-ES_tradnl"/>
        </w:rPr>
        <w:t>......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ix</w:t>
      </w:r>
    </w:p>
    <w:p w:rsidR="000320D4" w:rsidRPr="004669FD" w:rsidRDefault="000320D4" w:rsidP="000320D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ÍNDICE DE ANEXOS…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………………………………………………..........................</w:t>
      </w:r>
      <w:r>
        <w:rPr>
          <w:rFonts w:ascii="Arial" w:hAnsi="Arial" w:cs="Arial"/>
          <w:bCs/>
          <w:sz w:val="22"/>
          <w:szCs w:val="22"/>
          <w:lang w:val="es-ES_tradnl"/>
        </w:rPr>
        <w:t>..</w:t>
      </w:r>
      <w:r w:rsidR="00880848">
        <w:rPr>
          <w:rFonts w:ascii="Arial" w:hAnsi="Arial" w:cs="Arial"/>
          <w:bCs/>
          <w:sz w:val="22"/>
          <w:szCs w:val="22"/>
          <w:lang w:val="es-ES_tradnl"/>
        </w:rPr>
        <w:t>.</w:t>
      </w:r>
      <w:r>
        <w:rPr>
          <w:rFonts w:ascii="Arial" w:hAnsi="Arial" w:cs="Arial"/>
          <w:bCs/>
          <w:sz w:val="22"/>
          <w:szCs w:val="22"/>
          <w:lang w:val="es-ES_tradnl"/>
        </w:rPr>
        <w:t>....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x</w:t>
      </w:r>
    </w:p>
    <w:p w:rsidR="00464388" w:rsidRDefault="00464388" w:rsidP="0046438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RESUMEN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…………………………………………………………..........................</w:t>
      </w:r>
      <w:r>
        <w:rPr>
          <w:rFonts w:ascii="Arial" w:hAnsi="Arial" w:cs="Arial"/>
          <w:bCs/>
          <w:sz w:val="22"/>
          <w:szCs w:val="22"/>
          <w:lang w:val="es-ES_tradnl"/>
        </w:rPr>
        <w:t>.</w:t>
      </w:r>
      <w:r w:rsidR="00880848">
        <w:rPr>
          <w:rFonts w:ascii="Arial" w:hAnsi="Arial" w:cs="Arial"/>
          <w:bCs/>
          <w:sz w:val="22"/>
          <w:szCs w:val="22"/>
          <w:lang w:val="es-ES_tradnl"/>
        </w:rPr>
        <w:t>......</w:t>
      </w:r>
      <w:r>
        <w:rPr>
          <w:rFonts w:ascii="Arial" w:hAnsi="Arial" w:cs="Arial"/>
          <w:bCs/>
          <w:sz w:val="22"/>
          <w:szCs w:val="22"/>
          <w:lang w:val="es-ES_tradnl"/>
        </w:rPr>
        <w:t>.....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xi</w:t>
      </w:r>
    </w:p>
    <w:p w:rsidR="00464388" w:rsidRPr="004669FD" w:rsidRDefault="00464388" w:rsidP="0046438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ABSTRACT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………………………………………………………….....................</w:t>
      </w:r>
      <w:r w:rsidR="00880848">
        <w:rPr>
          <w:rFonts w:ascii="Arial" w:hAnsi="Arial" w:cs="Arial"/>
          <w:bCs/>
          <w:sz w:val="22"/>
          <w:szCs w:val="22"/>
          <w:lang w:val="es-ES_tradnl"/>
        </w:rPr>
        <w:t>.....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.....</w:t>
      </w:r>
      <w:r>
        <w:rPr>
          <w:rFonts w:ascii="Arial" w:hAnsi="Arial" w:cs="Arial"/>
          <w:bCs/>
          <w:sz w:val="22"/>
          <w:szCs w:val="22"/>
          <w:lang w:val="es-ES_tradnl"/>
        </w:rPr>
        <w:t>.....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xii</w:t>
      </w:r>
    </w:p>
    <w:p w:rsidR="00464388" w:rsidRPr="004669FD" w:rsidRDefault="00464388" w:rsidP="0046438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INTRODUCCIÓN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………………………………………………………..........................</w:t>
      </w:r>
      <w:r>
        <w:rPr>
          <w:rFonts w:ascii="Arial" w:hAnsi="Arial" w:cs="Arial"/>
          <w:bCs/>
          <w:sz w:val="22"/>
          <w:szCs w:val="22"/>
          <w:lang w:val="es-ES_tradnl"/>
        </w:rPr>
        <w:t>......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.1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CAPÍTULO I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EL PROBLEMA DE INVESTIGACIÓN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……………………………………...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  <w:r w:rsidR="00ED19EA">
        <w:rPr>
          <w:rFonts w:ascii="Arial" w:hAnsi="Arial" w:cs="Arial"/>
          <w:bCs/>
          <w:sz w:val="22"/>
          <w:szCs w:val="22"/>
          <w:lang w:val="es-ES_tradnl"/>
        </w:rPr>
        <w:t xml:space="preserve">  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.1.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Descripción del problema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…………………………………………………................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</w:p>
    <w:p w:rsidR="00AB0636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.2.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Formulación del problema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………………………………………………...................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</w:p>
    <w:p w:rsidR="005F5588" w:rsidRDefault="005F55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1.2.1.   Problema general………………………………………………………………………2</w:t>
      </w:r>
    </w:p>
    <w:p w:rsidR="005F5588" w:rsidRPr="004669FD" w:rsidRDefault="005F55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1.2.2.   Problemas específicos………………………………………………………………..2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.3.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Justificación e Importancia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……………………………………………..…................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</w:p>
    <w:p w:rsidR="00AB0636" w:rsidRPr="004669FD" w:rsidRDefault="00464388" w:rsidP="00482B56">
      <w:pPr>
        <w:spacing w:line="360" w:lineRule="auto"/>
        <w:ind w:right="-142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.4.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Objetivos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…………………………………………...................................................</w:t>
      </w:r>
      <w:r w:rsidR="00482B56">
        <w:rPr>
          <w:rFonts w:ascii="Arial" w:hAnsi="Arial" w:cs="Arial"/>
          <w:bCs/>
          <w:sz w:val="22"/>
          <w:szCs w:val="22"/>
          <w:lang w:val="es-ES_tradnl"/>
        </w:rPr>
        <w:t>.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</w:p>
    <w:p w:rsidR="00AB0636" w:rsidRPr="004669FD" w:rsidRDefault="00464388" w:rsidP="009D256D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.4.1.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 xml:space="preserve">Objetivo </w:t>
      </w:r>
      <w:r w:rsidR="00136C50">
        <w:rPr>
          <w:rFonts w:ascii="Arial" w:hAnsi="Arial" w:cs="Arial"/>
          <w:bCs/>
          <w:sz w:val="22"/>
          <w:szCs w:val="22"/>
          <w:lang w:val="es-ES_tradnl"/>
        </w:rPr>
        <w:t>g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eneral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……………………………………………………...……</w:t>
      </w:r>
      <w:r w:rsidR="00482B56">
        <w:rPr>
          <w:rFonts w:ascii="Arial" w:hAnsi="Arial" w:cs="Arial"/>
          <w:bCs/>
          <w:sz w:val="22"/>
          <w:szCs w:val="22"/>
          <w:lang w:val="es-ES_tradnl"/>
        </w:rPr>
        <w:t>.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................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</w:p>
    <w:p w:rsidR="00AB0636" w:rsidRPr="004669FD" w:rsidRDefault="00464388" w:rsidP="009D256D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.4.2.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 xml:space="preserve">Objetivos </w:t>
      </w:r>
      <w:r w:rsidR="00136C50">
        <w:rPr>
          <w:rFonts w:ascii="Arial" w:hAnsi="Arial" w:cs="Arial"/>
          <w:bCs/>
          <w:sz w:val="22"/>
          <w:szCs w:val="22"/>
          <w:lang w:val="es-ES_tradnl"/>
        </w:rPr>
        <w:t>e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specíficos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………………………………………………...……...............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</w:p>
    <w:p w:rsidR="00AB0636" w:rsidRPr="004669FD" w:rsidRDefault="00464388" w:rsidP="009D256D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.5.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Hipótesis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………………………………………………...……...................................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</w:p>
    <w:p w:rsidR="00AB0636" w:rsidRPr="004669FD" w:rsidRDefault="00464388" w:rsidP="009D256D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CAPÍTULO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II.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MARCO TEÓRICO</w:t>
      </w:r>
      <w:r>
        <w:rPr>
          <w:rFonts w:ascii="Arial" w:hAnsi="Arial" w:cs="Arial"/>
          <w:bCs/>
          <w:sz w:val="22"/>
          <w:szCs w:val="22"/>
          <w:lang w:val="es-ES_tradnl"/>
        </w:rPr>
        <w:t>……...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4</w:t>
      </w:r>
    </w:p>
    <w:p w:rsidR="00AB0636" w:rsidRPr="004669FD" w:rsidRDefault="00464388" w:rsidP="009D256D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2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.1.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Antecedentes de la investigación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4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2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.2.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 xml:space="preserve">Bases </w:t>
      </w:r>
      <w:r w:rsidR="00136C50">
        <w:rPr>
          <w:rFonts w:ascii="Arial" w:hAnsi="Arial" w:cs="Arial"/>
          <w:bCs/>
          <w:sz w:val="22"/>
          <w:szCs w:val="22"/>
          <w:lang w:val="es-ES_tradnl"/>
        </w:rPr>
        <w:t>t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eóricas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…………………...……...................................................</w:t>
      </w:r>
      <w:r w:rsidR="00482B56">
        <w:rPr>
          <w:rFonts w:ascii="Arial" w:hAnsi="Arial" w:cs="Arial"/>
          <w:bCs/>
          <w:sz w:val="22"/>
          <w:szCs w:val="22"/>
          <w:lang w:val="es-ES_tradnl"/>
        </w:rPr>
        <w:t>.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4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2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.3.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Definición de términos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…………………...……......................................................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4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CAPÍTULO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>
        <w:rPr>
          <w:rFonts w:ascii="Arial" w:hAnsi="Arial" w:cs="Arial"/>
          <w:bCs/>
          <w:sz w:val="22"/>
          <w:szCs w:val="22"/>
          <w:lang w:val="es-ES_tradnl"/>
        </w:rPr>
        <w:t>III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MARCO METODOLÓGICO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…………...…….............................................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8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3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.1.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Diseño de la investigación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8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3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.2.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Acciones y actividades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…………………...…….....................................................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.8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3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.3.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Materiales y/o instrumentos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…………………...…………......................................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.8</w:t>
      </w:r>
    </w:p>
    <w:p w:rsidR="00AB0636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3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.4.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Población y/o muestra de estudio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8</w:t>
      </w:r>
    </w:p>
    <w:p w:rsidR="00400904" w:rsidRPr="004669FD" w:rsidRDefault="00400904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 xml:space="preserve">3.5.      </w:t>
      </w:r>
      <w:r w:rsidRPr="00400904">
        <w:rPr>
          <w:rFonts w:ascii="Arial" w:hAnsi="Arial" w:cs="Arial"/>
          <w:bCs/>
          <w:sz w:val="22"/>
          <w:szCs w:val="22"/>
          <w:lang w:val="es-ES_tradnl"/>
        </w:rPr>
        <w:t>Operacionalización de variables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</w:t>
      </w:r>
      <w:r>
        <w:rPr>
          <w:rFonts w:ascii="Arial" w:hAnsi="Arial" w:cs="Arial"/>
          <w:bCs/>
          <w:sz w:val="22"/>
          <w:szCs w:val="22"/>
          <w:lang w:val="es-ES_tradnl"/>
        </w:rPr>
        <w:t>..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………...…….....................................</w:t>
      </w:r>
      <w:r>
        <w:rPr>
          <w:rFonts w:ascii="Arial" w:hAnsi="Arial" w:cs="Arial"/>
          <w:bCs/>
          <w:sz w:val="22"/>
          <w:szCs w:val="22"/>
          <w:lang w:val="es-ES_tradnl"/>
        </w:rPr>
        <w:t>8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3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400904">
        <w:rPr>
          <w:rFonts w:ascii="Arial" w:hAnsi="Arial" w:cs="Arial"/>
          <w:bCs/>
          <w:sz w:val="22"/>
          <w:szCs w:val="22"/>
          <w:lang w:val="es-ES_tradnl"/>
        </w:rPr>
        <w:t>6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Técnicas de procesamiento y análisis estadístico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8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CAPÍTULO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>
        <w:rPr>
          <w:rFonts w:ascii="Arial" w:hAnsi="Arial" w:cs="Arial"/>
          <w:bCs/>
          <w:sz w:val="22"/>
          <w:szCs w:val="22"/>
          <w:lang w:val="es-ES_tradnl"/>
        </w:rPr>
        <w:t>I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V.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</w:r>
      <w:r>
        <w:rPr>
          <w:rFonts w:ascii="Arial" w:hAnsi="Arial" w:cs="Arial"/>
          <w:bCs/>
          <w:sz w:val="22"/>
          <w:szCs w:val="22"/>
          <w:lang w:val="es-ES_tradnl"/>
        </w:rPr>
        <w:t>RESULTADOS…………...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………………………………………………….10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4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.1.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</w:r>
      <w:r w:rsidR="00C25F9C" w:rsidRPr="00C25F9C">
        <w:rPr>
          <w:rFonts w:ascii="Arial" w:hAnsi="Arial" w:cs="Arial"/>
          <w:bCs/>
          <w:sz w:val="22"/>
          <w:szCs w:val="22"/>
          <w:lang w:val="es-ES_tradnl"/>
        </w:rPr>
        <w:t>Primer subtítulo…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…………………………………………………………………..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.10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lastRenderedPageBreak/>
        <w:t>4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.2.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</w:r>
      <w:r w:rsidR="00C25F9C">
        <w:rPr>
          <w:rFonts w:ascii="Arial" w:hAnsi="Arial" w:cs="Arial"/>
          <w:color w:val="auto"/>
          <w:sz w:val="22"/>
          <w:szCs w:val="22"/>
          <w:lang w:val="es-ES_tradnl"/>
        </w:rPr>
        <w:t>Segundo</w:t>
      </w:r>
      <w:r w:rsidR="00C25F9C" w:rsidRPr="00C25F9C">
        <w:rPr>
          <w:rFonts w:ascii="Arial" w:hAnsi="Arial" w:cs="Arial"/>
          <w:color w:val="auto"/>
          <w:sz w:val="22"/>
          <w:szCs w:val="22"/>
          <w:lang w:val="es-ES_tradnl"/>
        </w:rPr>
        <w:t xml:space="preserve"> subtítulo</w:t>
      </w:r>
      <w:r w:rsidR="00C25F9C">
        <w:rPr>
          <w:rFonts w:ascii="Arial" w:hAnsi="Arial" w:cs="Arial"/>
          <w:color w:val="auto"/>
          <w:sz w:val="22"/>
          <w:szCs w:val="22"/>
          <w:lang w:val="es-ES_tradnl"/>
        </w:rPr>
        <w:t>.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……………………………………………………………………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10</w:t>
      </w:r>
    </w:p>
    <w:p w:rsidR="00AB0636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4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.3.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</w:r>
      <w:r w:rsidR="00C25F9C">
        <w:rPr>
          <w:rFonts w:ascii="Arial" w:hAnsi="Arial" w:cs="Arial"/>
          <w:bCs/>
          <w:sz w:val="22"/>
          <w:szCs w:val="22"/>
          <w:lang w:val="es-ES_tradnl"/>
        </w:rPr>
        <w:t>Tercer</w:t>
      </w:r>
      <w:r w:rsidR="00C25F9C" w:rsidRPr="00C25F9C">
        <w:rPr>
          <w:rFonts w:ascii="Arial" w:hAnsi="Arial" w:cs="Arial"/>
          <w:bCs/>
          <w:sz w:val="22"/>
          <w:szCs w:val="22"/>
          <w:lang w:val="es-ES_tradnl"/>
        </w:rPr>
        <w:t xml:space="preserve"> subtítulo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.…………………………………………………………………..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.10</w:t>
      </w:r>
    </w:p>
    <w:p w:rsidR="00464388" w:rsidRPr="004669FD" w:rsidRDefault="00464388" w:rsidP="0046438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CAPÍTULO V. DISCUSIÓN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</w:t>
      </w:r>
      <w:r>
        <w:rPr>
          <w:rFonts w:ascii="Arial" w:hAnsi="Arial" w:cs="Arial"/>
          <w:bCs/>
          <w:sz w:val="22"/>
          <w:szCs w:val="22"/>
          <w:lang w:val="es-ES_tradnl"/>
        </w:rPr>
        <w:t>………..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………………………………………12</w:t>
      </w:r>
    </w:p>
    <w:p w:rsidR="00464388" w:rsidRPr="004669FD" w:rsidRDefault="00464388" w:rsidP="0046438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CONCLUSIONES…………………..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..13</w:t>
      </w:r>
    </w:p>
    <w:p w:rsidR="00464388" w:rsidRPr="004669FD" w:rsidRDefault="00464388" w:rsidP="0046438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RECOMENDACIONES.</w:t>
      </w:r>
      <w:r w:rsidRPr="00464388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</w:t>
      </w:r>
      <w:r>
        <w:rPr>
          <w:rFonts w:ascii="Arial" w:hAnsi="Arial" w:cs="Arial"/>
          <w:bCs/>
          <w:sz w:val="22"/>
          <w:szCs w:val="22"/>
          <w:lang w:val="es-ES_tradnl"/>
        </w:rPr>
        <w:t>…………..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…………………………………………14</w:t>
      </w:r>
    </w:p>
    <w:p w:rsidR="00AB0636" w:rsidRPr="004669FD" w:rsidRDefault="00AB0636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bCs/>
          <w:sz w:val="22"/>
          <w:szCs w:val="22"/>
          <w:lang w:val="es-ES_tradnl"/>
        </w:rPr>
        <w:t>REFERENCIAS BIBLIOGRÁFICAS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………………………………………………………...15</w:t>
      </w:r>
    </w:p>
    <w:p w:rsidR="00AB0636" w:rsidRPr="004669FD" w:rsidRDefault="00AB0636" w:rsidP="00C25F9C">
      <w:pPr>
        <w:spacing w:line="360" w:lineRule="auto"/>
        <w:ind w:right="-142"/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bCs/>
          <w:sz w:val="22"/>
          <w:szCs w:val="22"/>
          <w:lang w:val="es-ES_tradnl"/>
        </w:rPr>
        <w:t>ANEXOS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……………………………………………...………………………..16</w:t>
      </w:r>
    </w:p>
    <w:p w:rsidR="00077E0A" w:rsidRPr="004669FD" w:rsidRDefault="00AB0636" w:rsidP="00B04274">
      <w:pPr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bCs/>
          <w:sz w:val="22"/>
          <w:szCs w:val="22"/>
          <w:lang w:val="es-ES_tradnl"/>
        </w:rPr>
        <w:br w:type="page"/>
      </w:r>
    </w:p>
    <w:p w:rsidR="00C24EB4" w:rsidRPr="004669FD" w:rsidRDefault="00C24EB4" w:rsidP="001B1143">
      <w:pPr>
        <w:spacing w:line="360" w:lineRule="auto"/>
        <w:jc w:val="center"/>
        <w:rPr>
          <w:rFonts w:ascii="Arial" w:hAnsi="Arial" w:cs="Arial"/>
          <w:b/>
          <w:color w:val="990000"/>
          <w:sz w:val="22"/>
          <w:szCs w:val="22"/>
          <w:lang w:val="es-ES_tradnl"/>
        </w:rPr>
      </w:pPr>
      <w:r w:rsidRPr="004669FD">
        <w:rPr>
          <w:rFonts w:ascii="Arial" w:eastAsia="Calibri" w:hAnsi="Arial"/>
          <w:b/>
          <w:color w:val="auto"/>
          <w:sz w:val="22"/>
          <w:szCs w:val="22"/>
          <w:lang w:val="es-ES_tradnl" w:eastAsia="en-US"/>
        </w:rPr>
        <w:lastRenderedPageBreak/>
        <w:t>ÍNDICE DE TABLAS</w:t>
      </w:r>
    </w:p>
    <w:p w:rsidR="005D51BB" w:rsidRPr="004669FD" w:rsidRDefault="005D51BB" w:rsidP="001B1143">
      <w:pPr>
        <w:spacing w:line="360" w:lineRule="auto"/>
        <w:jc w:val="center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1B1143" w:rsidRPr="004669FD" w:rsidRDefault="001B1143" w:rsidP="001B1143">
      <w:pPr>
        <w:spacing w:line="360" w:lineRule="auto"/>
        <w:jc w:val="center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35594" w:rsidRPr="004669FD" w:rsidRDefault="00C24EB4" w:rsidP="00261EB9">
      <w:pPr>
        <w:spacing w:after="120" w:line="360" w:lineRule="auto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>Tabla 1. Título de la tabla 1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</w:t>
      </w:r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…….….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……….6</w:t>
      </w:r>
    </w:p>
    <w:p w:rsidR="00261EB9" w:rsidRDefault="00C24EB4" w:rsidP="00261EB9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Tabla 2. Título de la tabla </w:t>
      </w:r>
      <w:r w:rsidR="00261EB9" w:rsidRPr="004669FD">
        <w:rPr>
          <w:rFonts w:ascii="Arial" w:hAnsi="Arial" w:cs="Arial"/>
          <w:sz w:val="22"/>
          <w:szCs w:val="22"/>
          <w:lang w:val="es-ES_tradnl"/>
        </w:rPr>
        <w:t>2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</w:t>
      </w:r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………..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……….6</w:t>
      </w:r>
    </w:p>
    <w:p w:rsidR="0098200F" w:rsidRPr="004669FD" w:rsidRDefault="0098200F" w:rsidP="0098200F">
      <w:pPr>
        <w:spacing w:after="120" w:line="360" w:lineRule="auto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Tabla </w:t>
      </w:r>
      <w:r>
        <w:rPr>
          <w:rFonts w:ascii="Arial" w:hAnsi="Arial" w:cs="Arial"/>
          <w:sz w:val="22"/>
          <w:szCs w:val="22"/>
          <w:lang w:val="es-ES_tradnl"/>
        </w:rPr>
        <w:t>3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. Título de la tabla </w:t>
      </w:r>
      <w:r>
        <w:rPr>
          <w:rFonts w:ascii="Arial" w:hAnsi="Arial" w:cs="Arial"/>
          <w:sz w:val="22"/>
          <w:szCs w:val="22"/>
          <w:lang w:val="es-ES_tradnl"/>
        </w:rPr>
        <w:t>3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……………………………………………………….….……….6</w:t>
      </w:r>
    </w:p>
    <w:p w:rsidR="0098200F" w:rsidRPr="004669FD" w:rsidRDefault="0098200F" w:rsidP="00261EB9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</w:p>
    <w:p w:rsidR="00261EB9" w:rsidRPr="004669FD" w:rsidRDefault="00261EB9">
      <w:pPr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bCs/>
          <w:sz w:val="22"/>
          <w:szCs w:val="22"/>
          <w:lang w:val="es-ES_tradnl"/>
        </w:rPr>
        <w:br w:type="page"/>
      </w:r>
    </w:p>
    <w:p w:rsidR="00261EB9" w:rsidRPr="004669FD" w:rsidRDefault="00261EB9" w:rsidP="00261EB9">
      <w:pPr>
        <w:spacing w:line="360" w:lineRule="auto"/>
        <w:jc w:val="center"/>
        <w:rPr>
          <w:rFonts w:ascii="Arial" w:hAnsi="Arial" w:cs="Arial"/>
          <w:b/>
          <w:color w:val="990000"/>
          <w:sz w:val="22"/>
          <w:szCs w:val="22"/>
          <w:lang w:val="es-ES_tradnl"/>
        </w:rPr>
      </w:pPr>
      <w:r w:rsidRPr="004669FD">
        <w:rPr>
          <w:rFonts w:ascii="Arial" w:eastAsia="Calibri" w:hAnsi="Arial"/>
          <w:b/>
          <w:color w:val="auto"/>
          <w:sz w:val="22"/>
          <w:szCs w:val="22"/>
          <w:lang w:val="es-ES_tradnl" w:eastAsia="en-US"/>
        </w:rPr>
        <w:lastRenderedPageBreak/>
        <w:t>ÍNDICE DE FIGURAS</w:t>
      </w:r>
    </w:p>
    <w:p w:rsidR="00261EB9" w:rsidRPr="004669FD" w:rsidRDefault="00261EB9" w:rsidP="00261EB9">
      <w:pPr>
        <w:spacing w:line="360" w:lineRule="auto"/>
        <w:jc w:val="center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61EB9" w:rsidRPr="004669FD" w:rsidRDefault="00261EB9" w:rsidP="00261EB9">
      <w:pPr>
        <w:spacing w:line="360" w:lineRule="auto"/>
        <w:jc w:val="center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61EB9" w:rsidRPr="004669FD" w:rsidRDefault="00261EB9" w:rsidP="00261EB9">
      <w:pPr>
        <w:spacing w:after="120" w:line="360" w:lineRule="auto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>Figura 1. Título de la figura 1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…………………………………………………….….……….6</w:t>
      </w:r>
    </w:p>
    <w:p w:rsidR="00261EB9" w:rsidRDefault="00261EB9" w:rsidP="00261EB9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>Figura 2. Título de la figura 2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………………………………………………………..……….6</w:t>
      </w:r>
    </w:p>
    <w:p w:rsidR="0098200F" w:rsidRPr="004669FD" w:rsidRDefault="0098200F" w:rsidP="0098200F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Figura </w:t>
      </w:r>
      <w:r>
        <w:rPr>
          <w:rFonts w:ascii="Arial" w:hAnsi="Arial" w:cs="Arial"/>
          <w:sz w:val="22"/>
          <w:szCs w:val="22"/>
          <w:lang w:val="es-ES_tradnl"/>
        </w:rPr>
        <w:t>3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. Título de la figura </w:t>
      </w:r>
      <w:r>
        <w:rPr>
          <w:rFonts w:ascii="Arial" w:hAnsi="Arial" w:cs="Arial"/>
          <w:sz w:val="22"/>
          <w:szCs w:val="22"/>
          <w:lang w:val="es-ES_tradnl"/>
        </w:rPr>
        <w:t>3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………………………………………………………..……….6</w:t>
      </w:r>
    </w:p>
    <w:p w:rsidR="0098200F" w:rsidRPr="004669FD" w:rsidRDefault="0098200F" w:rsidP="00261EB9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</w:p>
    <w:p w:rsidR="00261EB9" w:rsidRPr="004669FD" w:rsidRDefault="00261EB9" w:rsidP="00261EB9">
      <w:pPr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bCs/>
          <w:sz w:val="22"/>
          <w:szCs w:val="22"/>
          <w:lang w:val="es-ES_tradnl"/>
        </w:rPr>
        <w:br w:type="page"/>
      </w:r>
    </w:p>
    <w:p w:rsidR="00261EB9" w:rsidRPr="004669FD" w:rsidRDefault="00261EB9" w:rsidP="00261EB9">
      <w:pPr>
        <w:spacing w:line="360" w:lineRule="auto"/>
        <w:jc w:val="center"/>
        <w:rPr>
          <w:rFonts w:ascii="Arial" w:hAnsi="Arial" w:cs="Arial"/>
          <w:b/>
          <w:color w:val="990000"/>
          <w:sz w:val="22"/>
          <w:szCs w:val="22"/>
          <w:lang w:val="es-ES_tradnl"/>
        </w:rPr>
      </w:pPr>
      <w:r w:rsidRPr="004669FD">
        <w:rPr>
          <w:rFonts w:ascii="Arial" w:eastAsia="Calibri" w:hAnsi="Arial"/>
          <w:b/>
          <w:color w:val="auto"/>
          <w:sz w:val="22"/>
          <w:szCs w:val="22"/>
          <w:lang w:val="es-ES_tradnl" w:eastAsia="en-US"/>
        </w:rPr>
        <w:lastRenderedPageBreak/>
        <w:t>ÍNDICE DE ANEXOS</w:t>
      </w:r>
    </w:p>
    <w:p w:rsidR="00261EB9" w:rsidRPr="004669FD" w:rsidRDefault="00261EB9" w:rsidP="00261EB9">
      <w:pPr>
        <w:spacing w:line="360" w:lineRule="auto"/>
        <w:jc w:val="center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61EB9" w:rsidRPr="004669FD" w:rsidRDefault="00261EB9" w:rsidP="00261EB9">
      <w:pPr>
        <w:spacing w:line="360" w:lineRule="auto"/>
        <w:jc w:val="center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61EB9" w:rsidRPr="004669FD" w:rsidRDefault="00BB3D6D" w:rsidP="00261EB9">
      <w:pPr>
        <w:spacing w:after="120" w:line="360" w:lineRule="auto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 xml:space="preserve">Anexo 1. Título del </w:t>
      </w:r>
      <w:r w:rsidR="00261EB9" w:rsidRPr="004669FD">
        <w:rPr>
          <w:rFonts w:ascii="Arial" w:hAnsi="Arial" w:cs="Arial"/>
          <w:sz w:val="22"/>
          <w:szCs w:val="22"/>
          <w:lang w:val="es-ES_tradnl"/>
        </w:rPr>
        <w:t>anexo 1</w:t>
      </w:r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</w:t>
      </w:r>
      <w:r>
        <w:rPr>
          <w:rFonts w:ascii="Arial" w:hAnsi="Arial" w:cs="Arial"/>
          <w:bCs/>
          <w:sz w:val="22"/>
          <w:szCs w:val="22"/>
          <w:lang w:val="es-ES_tradnl"/>
        </w:rPr>
        <w:t>…</w:t>
      </w:r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………………………………………………….….……….6</w:t>
      </w:r>
    </w:p>
    <w:p w:rsidR="00261EB9" w:rsidRDefault="00BB3D6D" w:rsidP="00261EB9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Anexo 2. Título del</w:t>
      </w:r>
      <w:r w:rsidR="00261EB9" w:rsidRPr="004669FD">
        <w:rPr>
          <w:rFonts w:ascii="Arial" w:hAnsi="Arial" w:cs="Arial"/>
          <w:sz w:val="22"/>
          <w:szCs w:val="22"/>
          <w:lang w:val="es-ES_tradnl"/>
        </w:rPr>
        <w:t xml:space="preserve"> anexo 2</w:t>
      </w:r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</w:t>
      </w:r>
      <w:r>
        <w:rPr>
          <w:rFonts w:ascii="Arial" w:hAnsi="Arial" w:cs="Arial"/>
          <w:bCs/>
          <w:sz w:val="22"/>
          <w:szCs w:val="22"/>
          <w:lang w:val="es-ES_tradnl"/>
        </w:rPr>
        <w:t>…</w:t>
      </w:r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……………………………………………………..……….6</w:t>
      </w:r>
    </w:p>
    <w:p w:rsidR="0098200F" w:rsidRPr="004669FD" w:rsidRDefault="0098200F" w:rsidP="0098200F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Anexo </w:t>
      </w:r>
      <w:r>
        <w:rPr>
          <w:rFonts w:ascii="Arial" w:hAnsi="Arial" w:cs="Arial"/>
          <w:sz w:val="22"/>
          <w:szCs w:val="22"/>
          <w:lang w:val="es-ES_tradnl"/>
        </w:rPr>
        <w:t>3</w:t>
      </w:r>
      <w:r w:rsidR="00BB3D6D">
        <w:rPr>
          <w:rFonts w:ascii="Arial" w:hAnsi="Arial" w:cs="Arial"/>
          <w:sz w:val="22"/>
          <w:szCs w:val="22"/>
          <w:lang w:val="es-ES_tradnl"/>
        </w:rPr>
        <w:t>. Título del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 anexo </w:t>
      </w:r>
      <w:r>
        <w:rPr>
          <w:rFonts w:ascii="Arial" w:hAnsi="Arial" w:cs="Arial"/>
          <w:sz w:val="22"/>
          <w:szCs w:val="22"/>
          <w:lang w:val="es-ES_tradnl"/>
        </w:rPr>
        <w:t>3</w:t>
      </w:r>
      <w:r w:rsidR="00BB3D6D">
        <w:rPr>
          <w:rFonts w:ascii="Arial" w:hAnsi="Arial" w:cs="Arial"/>
          <w:sz w:val="22"/>
          <w:szCs w:val="22"/>
          <w:lang w:val="es-ES_tradnl"/>
        </w:rPr>
        <w:t>…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………………………………………………………..……….6</w:t>
      </w:r>
    </w:p>
    <w:p w:rsidR="0098200F" w:rsidRPr="004669FD" w:rsidRDefault="0098200F" w:rsidP="00261EB9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</w:p>
    <w:p w:rsidR="00C24EB4" w:rsidRPr="004669FD" w:rsidRDefault="00C24EB4" w:rsidP="00C15622">
      <w:pPr>
        <w:spacing w:after="120"/>
        <w:rPr>
          <w:rFonts w:ascii="Arial" w:hAnsi="Arial" w:cs="Arial"/>
          <w:sz w:val="22"/>
          <w:szCs w:val="22"/>
          <w:lang w:val="es-ES_tradnl"/>
        </w:rPr>
      </w:pPr>
    </w:p>
    <w:p w:rsidR="00261EB9" w:rsidRPr="004669FD" w:rsidRDefault="00261EB9" w:rsidP="00C15622">
      <w:pPr>
        <w:spacing w:after="120"/>
        <w:rPr>
          <w:rFonts w:ascii="Arial" w:hAnsi="Arial" w:cs="Arial"/>
          <w:sz w:val="22"/>
          <w:szCs w:val="22"/>
          <w:lang w:val="es-ES_tradnl"/>
        </w:rPr>
      </w:pPr>
    </w:p>
    <w:p w:rsidR="00261EB9" w:rsidRPr="004669FD" w:rsidRDefault="00261EB9" w:rsidP="00C15622">
      <w:pPr>
        <w:spacing w:after="120"/>
        <w:rPr>
          <w:rFonts w:ascii="Arial" w:hAnsi="Arial" w:cs="Arial"/>
          <w:sz w:val="22"/>
          <w:szCs w:val="22"/>
          <w:lang w:val="es-ES_tradnl"/>
        </w:rPr>
      </w:pPr>
    </w:p>
    <w:p w:rsidR="00261EB9" w:rsidRPr="004669FD" w:rsidRDefault="00261EB9">
      <w:pPr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br w:type="page"/>
      </w:r>
    </w:p>
    <w:p w:rsidR="006C3FBE" w:rsidRPr="004669FD" w:rsidRDefault="006C3FBE" w:rsidP="006C3FB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lastRenderedPageBreak/>
        <w:t>RESUMEN</w:t>
      </w:r>
    </w:p>
    <w:p w:rsidR="006C3FBE" w:rsidRPr="004669FD" w:rsidRDefault="006C3FBE" w:rsidP="006C3FB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6C3FBE" w:rsidRPr="004669FD" w:rsidRDefault="006C3FBE" w:rsidP="006C3FBE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6C3FBE" w:rsidRPr="004669FD" w:rsidRDefault="006C3FBE" w:rsidP="006C3FBE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C312B1" w:rsidRPr="004669FD" w:rsidRDefault="00C312B1" w:rsidP="00C312B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>El párrafo empieza al margen izquierdo</w:t>
      </w:r>
      <w:r w:rsidR="00FD4260">
        <w:rPr>
          <w:rFonts w:ascii="Arial" w:hAnsi="Arial" w:cs="Arial"/>
          <w:sz w:val="22"/>
          <w:szCs w:val="22"/>
          <w:lang w:val="es-ES_tradnl"/>
        </w:rPr>
        <w:t>,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 sin sangría, se escribe con altas y bajas, minúsculas y justificado. 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El resumen es una síntesis clara y concisa de 100 y 300 palabras que permite al lector conocer el contexto de la investigación desarrollada, la metodología, los resultados y las conclusiones principales. Se escribe en un solo párrafo.</w:t>
      </w:r>
      <w:r w:rsidR="00D5225F" w:rsidRPr="00D5225F">
        <w:rPr>
          <w:rFonts w:ascii="Arial" w:hAnsi="Arial" w:cs="Arial"/>
          <w:noProof/>
          <w:color w:val="990000"/>
          <w:sz w:val="22"/>
          <w:szCs w:val="22"/>
        </w:rPr>
        <w:t xml:space="preserve"> </w:t>
      </w:r>
    </w:p>
    <w:p w:rsidR="00C312B1" w:rsidRPr="004669FD" w:rsidRDefault="00C312B1" w:rsidP="00C312B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C312B1" w:rsidRPr="004669FD" w:rsidRDefault="00C312B1" w:rsidP="00233871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t>Palabras clave</w:t>
      </w:r>
      <w:r w:rsidR="00774660" w:rsidRPr="004669F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774660" w:rsidRPr="004669FD">
        <w:rPr>
          <w:rFonts w:ascii="Arial" w:hAnsi="Arial" w:cs="Arial"/>
          <w:sz w:val="22"/>
          <w:szCs w:val="22"/>
          <w:lang w:val="es-ES_tradnl"/>
        </w:rPr>
        <w:t>debe consignarse</w:t>
      </w:r>
      <w:r w:rsidR="00774660" w:rsidRPr="004669F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774660" w:rsidRPr="004669FD">
        <w:rPr>
          <w:rFonts w:ascii="Arial" w:hAnsi="Arial" w:cs="Arial"/>
          <w:sz w:val="22"/>
          <w:szCs w:val="22"/>
          <w:lang w:val="es-ES_tradnl"/>
        </w:rPr>
        <w:t>de tres a cinco palabras o frases cortas (lexemas) que sean afines a los aspectos centrales e identifican la investigación</w:t>
      </w:r>
      <w:r w:rsidR="00905136">
        <w:rPr>
          <w:rFonts w:ascii="Arial" w:hAnsi="Arial" w:cs="Arial"/>
          <w:sz w:val="22"/>
          <w:szCs w:val="22"/>
          <w:lang w:val="es-ES_tradnl"/>
        </w:rPr>
        <w:t>.</w:t>
      </w:r>
      <w:r w:rsidR="00774660" w:rsidRPr="004669FD">
        <w:rPr>
          <w:rFonts w:ascii="Arial" w:hAnsi="Arial" w:cs="Arial"/>
          <w:sz w:val="22"/>
          <w:szCs w:val="22"/>
          <w:lang w:val="es-ES_tradnl"/>
        </w:rPr>
        <w:t xml:space="preserve">  </w:t>
      </w:r>
    </w:p>
    <w:p w:rsidR="00C312B1" w:rsidRPr="004669FD" w:rsidRDefault="00C312B1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C312B1" w:rsidRPr="004669FD" w:rsidRDefault="00C312B1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5C6635" w:rsidRPr="004669FD" w:rsidRDefault="005C6635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5C6635" w:rsidRPr="004669FD" w:rsidRDefault="005C6635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5C6635" w:rsidRPr="004669FD" w:rsidRDefault="005C6635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5C6635" w:rsidRPr="004669FD" w:rsidRDefault="005C6635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5C6635" w:rsidRPr="004669FD" w:rsidRDefault="005C6635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br/>
      </w:r>
    </w:p>
    <w:p w:rsidR="00957C98" w:rsidRPr="004669FD" w:rsidRDefault="00957C98">
      <w:pPr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br w:type="page"/>
      </w:r>
    </w:p>
    <w:p w:rsidR="00957C98" w:rsidRPr="004669FD" w:rsidRDefault="00957C98" w:rsidP="00957C98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lastRenderedPageBreak/>
        <w:t>ABSTRACT</w:t>
      </w:r>
    </w:p>
    <w:p w:rsidR="00957C98" w:rsidRPr="004669FD" w:rsidRDefault="00957C98" w:rsidP="00957C98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57C98" w:rsidRPr="004669FD" w:rsidRDefault="00957C98" w:rsidP="00957C98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57C98" w:rsidRPr="004669FD" w:rsidRDefault="00957C98" w:rsidP="00957C98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57C98" w:rsidRPr="004669FD" w:rsidRDefault="00957C98" w:rsidP="00233871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>El párrafo empieza al margen izquierdo</w:t>
      </w:r>
      <w:r w:rsidR="00FD4260">
        <w:rPr>
          <w:rFonts w:ascii="Arial" w:hAnsi="Arial" w:cs="Arial"/>
          <w:sz w:val="22"/>
          <w:szCs w:val="22"/>
          <w:lang w:val="es-ES_tradnl"/>
        </w:rPr>
        <w:t>,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 sin sangría, se escribe con altas y bajas, minúsculas y justificado. El resumen es una síntesis clara y concisa de 100 y 300 palabras que permite al lector conocer el contexto de la investigación desarrollada, la metodología, los resultados y las conclusiones principales. Se escribe en un solo párrafo.</w:t>
      </w:r>
    </w:p>
    <w:p w:rsidR="00957C98" w:rsidRPr="004669FD" w:rsidRDefault="00957C98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57C98" w:rsidRPr="004669FD" w:rsidRDefault="00957C98" w:rsidP="00233871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t xml:space="preserve">Keywords: </w:t>
      </w:r>
      <w:r w:rsidRPr="004669FD">
        <w:rPr>
          <w:rFonts w:ascii="Arial" w:hAnsi="Arial" w:cs="Arial"/>
          <w:sz w:val="22"/>
          <w:szCs w:val="22"/>
          <w:lang w:val="es-ES_tradnl"/>
        </w:rPr>
        <w:t>debe consignarse</w:t>
      </w:r>
      <w:r w:rsidRPr="004669F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4669FD">
        <w:rPr>
          <w:rFonts w:ascii="Arial" w:hAnsi="Arial" w:cs="Arial"/>
          <w:sz w:val="22"/>
          <w:szCs w:val="22"/>
          <w:lang w:val="es-ES_tradnl"/>
        </w:rPr>
        <w:t>de tres a cinco palabras o frases cortas (lexemas) que sean afines a los aspectos centrales e identifican la investigación</w:t>
      </w:r>
      <w:r w:rsidR="00905136">
        <w:rPr>
          <w:rFonts w:ascii="Arial" w:hAnsi="Arial" w:cs="Arial"/>
          <w:sz w:val="22"/>
          <w:szCs w:val="22"/>
          <w:lang w:val="es-ES_tradnl"/>
        </w:rPr>
        <w:t>.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  </w:t>
      </w:r>
    </w:p>
    <w:p w:rsidR="00957C98" w:rsidRPr="004669FD" w:rsidRDefault="00957C98" w:rsidP="00957C98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957C98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957C98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5C6635" w:rsidRPr="004669FD" w:rsidRDefault="005C6635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5C6635" w:rsidRPr="004669FD" w:rsidRDefault="005C6635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ED7E3F" w:rsidRDefault="00957C98">
      <w:pPr>
        <w:rPr>
          <w:rFonts w:ascii="Arial" w:hAnsi="Arial" w:cs="Arial"/>
          <w:sz w:val="22"/>
          <w:szCs w:val="22"/>
          <w:lang w:val="es-ES_tradnl"/>
        </w:rPr>
        <w:sectPr w:rsidR="00ED7E3F" w:rsidSect="00ED7E3F">
          <w:headerReference w:type="first" r:id="rId11"/>
          <w:pgSz w:w="11906" w:h="16838"/>
          <w:pgMar w:top="1440" w:right="1416" w:bottom="1440" w:left="1985" w:header="720" w:footer="720" w:gutter="0"/>
          <w:pgNumType w:fmt="lowerRoman" w:start="2"/>
          <w:cols w:space="720"/>
          <w:titlePg/>
          <w:docGrid w:linePitch="326"/>
        </w:sectPr>
      </w:pPr>
      <w:r w:rsidRPr="004669FD">
        <w:rPr>
          <w:rFonts w:ascii="Arial" w:hAnsi="Arial" w:cs="Arial"/>
          <w:sz w:val="22"/>
          <w:szCs w:val="22"/>
          <w:lang w:val="es-ES_tradnl"/>
        </w:rPr>
        <w:br w:type="page"/>
      </w:r>
    </w:p>
    <w:p w:rsidR="00957C98" w:rsidRPr="004669FD" w:rsidRDefault="00957C98">
      <w:pPr>
        <w:rPr>
          <w:rFonts w:ascii="Arial" w:hAnsi="Arial" w:cs="Arial"/>
          <w:sz w:val="22"/>
          <w:szCs w:val="22"/>
          <w:lang w:val="es-ES_tradnl"/>
        </w:rPr>
      </w:pPr>
    </w:p>
    <w:p w:rsidR="00C312B1" w:rsidRPr="004669FD" w:rsidRDefault="00957C98" w:rsidP="00957C98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t>INTRODUCCIÓN</w:t>
      </w:r>
    </w:p>
    <w:p w:rsidR="00D21980" w:rsidRPr="004669FD" w:rsidRDefault="00D21980" w:rsidP="009A420C">
      <w:pPr>
        <w:spacing w:line="48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57C98" w:rsidRPr="004669FD" w:rsidRDefault="00957C98" w:rsidP="009A420C">
      <w:pPr>
        <w:spacing w:line="48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A420C" w:rsidRPr="004669FD" w:rsidRDefault="009A420C" w:rsidP="009A420C">
      <w:pPr>
        <w:spacing w:after="120"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Primer párrafo. Este texto muestra sobre cómo usar la sangría al comienzo del primer párrafo.</w:t>
      </w:r>
      <w:r w:rsidRPr="004669FD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</w:p>
    <w:p w:rsidR="009A420C" w:rsidRPr="004669FD" w:rsidRDefault="009A420C" w:rsidP="009A420C">
      <w:pPr>
        <w:spacing w:after="120"/>
        <w:ind w:firstLine="709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 partir del segundo párrafo.</w:t>
      </w:r>
    </w:p>
    <w:p w:rsidR="009A420C" w:rsidRPr="004669FD" w:rsidRDefault="009A420C" w:rsidP="00C05557">
      <w:pPr>
        <w:spacing w:after="12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A420C" w:rsidRPr="004669FD" w:rsidRDefault="009A420C" w:rsidP="00C05557">
      <w:pPr>
        <w:spacing w:after="12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D21980" w:rsidRPr="004669FD" w:rsidRDefault="00D21980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02819" w:rsidRPr="004669FD" w:rsidRDefault="00902819" w:rsidP="00235594">
      <w:pPr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br w:type="page"/>
      </w:r>
    </w:p>
    <w:p w:rsidR="005D51BB" w:rsidRPr="004669FD" w:rsidRDefault="009A420C" w:rsidP="005D51BB">
      <w:pPr>
        <w:spacing w:line="360" w:lineRule="auto"/>
        <w:jc w:val="center"/>
        <w:rPr>
          <w:rFonts w:ascii="Arial" w:hAnsi="Arial" w:cs="Arial"/>
          <w:b/>
          <w:sz w:val="22"/>
          <w:lang w:val="es-ES_tradnl"/>
        </w:rPr>
      </w:pPr>
      <w:bookmarkStart w:id="2" w:name="h.3znysh7" w:colFirst="0" w:colLast="0"/>
      <w:bookmarkEnd w:id="2"/>
      <w:r w:rsidRPr="004669FD">
        <w:rPr>
          <w:rFonts w:ascii="Arial" w:hAnsi="Arial" w:cs="Arial"/>
          <w:b/>
          <w:sz w:val="22"/>
          <w:lang w:val="es-ES_tradnl"/>
        </w:rPr>
        <w:lastRenderedPageBreak/>
        <w:t xml:space="preserve">CAPÍTULO </w:t>
      </w:r>
      <w:r w:rsidR="005D51BB" w:rsidRPr="004669FD">
        <w:rPr>
          <w:rFonts w:ascii="Arial" w:hAnsi="Arial" w:cs="Arial"/>
          <w:b/>
          <w:sz w:val="22"/>
          <w:lang w:val="es-ES_tradnl"/>
        </w:rPr>
        <w:t>I</w:t>
      </w:r>
      <w:r w:rsidRPr="004669FD">
        <w:rPr>
          <w:rFonts w:ascii="Arial" w:hAnsi="Arial" w:cs="Arial"/>
          <w:b/>
          <w:sz w:val="22"/>
          <w:lang w:val="es-ES_tradnl"/>
        </w:rPr>
        <w:t>:</w:t>
      </w:r>
      <w:r w:rsidR="005D51BB" w:rsidRPr="004669FD">
        <w:rPr>
          <w:rFonts w:ascii="Arial" w:hAnsi="Arial" w:cs="Arial"/>
          <w:b/>
          <w:sz w:val="22"/>
          <w:lang w:val="es-ES_tradnl"/>
        </w:rPr>
        <w:t xml:space="preserve"> EL PROBLEMA DE </w:t>
      </w:r>
      <w:r w:rsidR="005832DB" w:rsidRPr="004669FD">
        <w:rPr>
          <w:rFonts w:ascii="Arial" w:hAnsi="Arial" w:cs="Arial"/>
          <w:b/>
          <w:sz w:val="22"/>
          <w:lang w:val="es-ES_tradnl"/>
        </w:rPr>
        <w:t>INVESTIGACIÓN</w:t>
      </w:r>
    </w:p>
    <w:p w:rsidR="005D51BB" w:rsidRPr="004669FD" w:rsidRDefault="005D51BB" w:rsidP="005D51BB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D21980" w:rsidRPr="004669FD" w:rsidRDefault="00D21980" w:rsidP="00D2198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5D51BB" w:rsidRPr="004669FD" w:rsidRDefault="00D21980" w:rsidP="006673E0">
      <w:pPr>
        <w:spacing w:after="120"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Primer párrafo. </w:t>
      </w:r>
      <w:r w:rsidR="008A002E"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Este 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texto muestra sobre cómo usar la sangría al comienzo de</w:t>
      </w:r>
      <w:r w:rsidR="008A002E" w:rsidRPr="004669FD">
        <w:rPr>
          <w:rFonts w:ascii="Arial" w:hAnsi="Arial" w:cs="Arial"/>
          <w:color w:val="auto"/>
          <w:sz w:val="22"/>
          <w:szCs w:val="22"/>
          <w:lang w:val="es-ES_tradnl"/>
        </w:rPr>
        <w:t>l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 </w:t>
      </w:r>
      <w:r w:rsidR="008A002E" w:rsidRPr="004669FD">
        <w:rPr>
          <w:rFonts w:ascii="Arial" w:hAnsi="Arial" w:cs="Arial"/>
          <w:color w:val="auto"/>
          <w:sz w:val="22"/>
          <w:szCs w:val="22"/>
          <w:lang w:val="es-ES_tradnl"/>
        </w:rPr>
        <w:t>primer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 párrafo</w:t>
      </w:r>
      <w:r w:rsidR="008A002E" w:rsidRPr="004669FD">
        <w:rPr>
          <w:rFonts w:ascii="Arial" w:hAnsi="Arial" w:cs="Arial"/>
          <w:color w:val="auto"/>
          <w:sz w:val="22"/>
          <w:szCs w:val="22"/>
          <w:lang w:val="es-ES_tradnl"/>
        </w:rPr>
        <w:t>.</w:t>
      </w:r>
      <w:r w:rsidR="004B5F7F" w:rsidRPr="004B5F7F">
        <w:rPr>
          <w:rFonts w:ascii="Arial" w:hAnsi="Arial" w:cs="Arial"/>
          <w:noProof/>
          <w:color w:val="990000"/>
          <w:sz w:val="22"/>
          <w:szCs w:val="22"/>
        </w:rPr>
        <w:t xml:space="preserve"> </w:t>
      </w:r>
    </w:p>
    <w:p w:rsidR="008A002E" w:rsidRPr="004669FD" w:rsidRDefault="008A002E" w:rsidP="006673E0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 partir del segundo párrafo.</w:t>
      </w:r>
    </w:p>
    <w:p w:rsidR="005A3F2B" w:rsidRPr="004669FD" w:rsidRDefault="005A3F2B" w:rsidP="00B3613A">
      <w:pPr>
        <w:spacing w:after="120"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B75C2" w:rsidRPr="004669FD" w:rsidRDefault="009B75C2" w:rsidP="009B75C2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1.1. Descripción del problema</w:t>
      </w:r>
    </w:p>
    <w:p w:rsidR="009B75C2" w:rsidRPr="004669FD" w:rsidRDefault="009B75C2" w:rsidP="00233871">
      <w:pPr>
        <w:spacing w:after="120"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Primer párrafo. Este texto muestra sobre cómo usar la sangría al comienzo del primer párrafo.</w:t>
      </w:r>
    </w:p>
    <w:p w:rsidR="009B75C2" w:rsidRPr="004669FD" w:rsidRDefault="009B75C2" w:rsidP="00233871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</w:t>
      </w:r>
    </w:p>
    <w:p w:rsidR="009B75C2" w:rsidRPr="004669FD" w:rsidRDefault="009B75C2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Tercer párrafo. Este texto muestra sobre cómo usar la sangría al iniciar el párrafo.</w:t>
      </w:r>
    </w:p>
    <w:p w:rsidR="009B75C2" w:rsidRPr="004669FD" w:rsidRDefault="009B75C2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5D51BB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5D51BB" w:rsidRPr="004669FD">
        <w:rPr>
          <w:rFonts w:ascii="Arial" w:hAnsi="Arial" w:cs="Arial"/>
          <w:b/>
          <w:sz w:val="22"/>
          <w:lang w:val="es-ES_tradnl"/>
        </w:rPr>
        <w:t>.2. Formulación del problema</w:t>
      </w:r>
    </w:p>
    <w:p w:rsidR="001E710C" w:rsidRPr="004669FD" w:rsidRDefault="001E710C" w:rsidP="00233871">
      <w:pPr>
        <w:spacing w:after="120"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Primer párrafo. Este texto muestra sobre cómo usar la sangría al comienzo del primer párrafo.</w:t>
      </w:r>
    </w:p>
    <w:p w:rsidR="001E710C" w:rsidRPr="004669FD" w:rsidRDefault="001E710C" w:rsidP="00233871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</w:t>
      </w:r>
    </w:p>
    <w:p w:rsidR="001E710C" w:rsidRDefault="001E710C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Tercer párrafo. Este texto muestra sobre cómo usar la sangría al iniciar el párrafo.</w:t>
      </w:r>
    </w:p>
    <w:p w:rsidR="00C97226" w:rsidRPr="004669FD" w:rsidRDefault="00C97226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>
        <w:rPr>
          <w:rFonts w:ascii="Arial" w:hAnsi="Arial" w:cs="Arial"/>
          <w:color w:val="auto"/>
          <w:sz w:val="22"/>
          <w:szCs w:val="22"/>
          <w:lang w:val="es-ES_tradnl"/>
        </w:rPr>
        <w:t xml:space="preserve">Cuarto </w:t>
      </w:r>
      <w:r w:rsidRPr="00C97226">
        <w:rPr>
          <w:rFonts w:ascii="Arial" w:hAnsi="Arial" w:cs="Arial"/>
          <w:color w:val="auto"/>
          <w:sz w:val="22"/>
          <w:szCs w:val="22"/>
          <w:lang w:val="es-ES_tradnl"/>
        </w:rPr>
        <w:t>párrafo. Este texto muestra sobre cómo usar la sangría al iniciar el párrafo.</w:t>
      </w:r>
    </w:p>
    <w:p w:rsidR="001E710C" w:rsidRPr="004669FD" w:rsidRDefault="001E710C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5D51BB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1E710C" w:rsidRPr="004669FD">
        <w:rPr>
          <w:rFonts w:ascii="Arial" w:hAnsi="Arial" w:cs="Arial"/>
          <w:b/>
          <w:sz w:val="22"/>
          <w:lang w:val="es-ES_tradnl"/>
        </w:rPr>
        <w:t>.2.1. Problema general</w:t>
      </w:r>
    </w:p>
    <w:p w:rsidR="001E710C" w:rsidRPr="004669FD" w:rsidRDefault="001E710C" w:rsidP="0023387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Primer párrafo. Este texto muestra sobre cómo usar la sangría al comienzo del primer párrafo.</w:t>
      </w:r>
    </w:p>
    <w:p w:rsidR="002B545D" w:rsidRPr="004669FD" w:rsidRDefault="002B545D" w:rsidP="00233871">
      <w:pPr>
        <w:spacing w:after="120"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1E710C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1E710C" w:rsidRPr="004669FD">
        <w:rPr>
          <w:rFonts w:ascii="Arial" w:hAnsi="Arial" w:cs="Arial"/>
          <w:b/>
          <w:sz w:val="22"/>
          <w:lang w:val="es-ES_tradnl"/>
        </w:rPr>
        <w:t xml:space="preserve">.2.2. Problemas específicos </w:t>
      </w:r>
    </w:p>
    <w:p w:rsidR="001E710C" w:rsidRPr="004669FD" w:rsidRDefault="001E710C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cómo usar la sangría al comienzo del primer párrafo.</w:t>
      </w:r>
    </w:p>
    <w:p w:rsidR="00643AE0" w:rsidRPr="004669FD" w:rsidRDefault="00643AE0" w:rsidP="00233871">
      <w:pPr>
        <w:spacing w:after="120" w:line="360" w:lineRule="auto"/>
        <w:ind w:firstLine="72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lastRenderedPageBreak/>
        <w:t>Segundo párrafo. Este texto muestra sobre cómo usar la sangría al iniciar el párrafo</w:t>
      </w:r>
    </w:p>
    <w:p w:rsidR="001E710C" w:rsidRPr="004669FD" w:rsidRDefault="001E710C" w:rsidP="00233871">
      <w:pPr>
        <w:pStyle w:val="Prrafodelista"/>
        <w:numPr>
          <w:ilvl w:val="0"/>
          <w:numId w:val="6"/>
        </w:numPr>
        <w:tabs>
          <w:tab w:val="left" w:pos="1800"/>
        </w:tabs>
        <w:spacing w:line="360" w:lineRule="auto"/>
        <w:ind w:left="993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 xml:space="preserve">Los problemas específicos ordenados alfabéticamente </w:t>
      </w:r>
      <w:r w:rsidR="00220149" w:rsidRPr="004669FD">
        <w:rPr>
          <w:rFonts w:ascii="Arial" w:hAnsi="Arial" w:cs="Arial"/>
          <w:sz w:val="22"/>
          <w:lang w:val="es-ES_tradnl"/>
        </w:rPr>
        <w:t>y sin punto final</w:t>
      </w:r>
    </w:p>
    <w:p w:rsidR="001E710C" w:rsidRPr="004669FD" w:rsidRDefault="001E710C" w:rsidP="00233871">
      <w:pPr>
        <w:pStyle w:val="Prrafodelista"/>
        <w:numPr>
          <w:ilvl w:val="0"/>
          <w:numId w:val="6"/>
        </w:numPr>
        <w:tabs>
          <w:tab w:val="left" w:pos="1800"/>
        </w:tabs>
        <w:spacing w:line="360" w:lineRule="auto"/>
        <w:ind w:left="993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 xml:space="preserve">Los problemas específicos ordenados alfabéticamente </w:t>
      </w:r>
      <w:r w:rsidR="00220149" w:rsidRPr="004669FD">
        <w:rPr>
          <w:rFonts w:ascii="Arial" w:hAnsi="Arial" w:cs="Arial"/>
          <w:sz w:val="22"/>
          <w:lang w:val="es-ES_tradnl"/>
        </w:rPr>
        <w:t>y sin punto final</w:t>
      </w:r>
    </w:p>
    <w:p w:rsidR="00E0630D" w:rsidRPr="004669FD" w:rsidRDefault="00E0630D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5D51BB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5D51BB" w:rsidRPr="004669FD">
        <w:rPr>
          <w:rFonts w:ascii="Arial" w:hAnsi="Arial" w:cs="Arial"/>
          <w:b/>
          <w:sz w:val="22"/>
          <w:lang w:val="es-ES_tradnl"/>
        </w:rPr>
        <w:t>.3. Justificación e Importancia</w:t>
      </w:r>
    </w:p>
    <w:p w:rsidR="00220149" w:rsidRPr="004669FD" w:rsidRDefault="00220149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220149" w:rsidRPr="004669FD" w:rsidRDefault="00220149" w:rsidP="00233871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</w:t>
      </w:r>
    </w:p>
    <w:p w:rsidR="005D51BB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5D51BB" w:rsidRPr="004669FD">
        <w:rPr>
          <w:rFonts w:ascii="Arial" w:hAnsi="Arial" w:cs="Arial"/>
          <w:b/>
          <w:sz w:val="22"/>
          <w:lang w:val="es-ES_tradnl"/>
        </w:rPr>
        <w:t>.4. Objetivos</w:t>
      </w:r>
    </w:p>
    <w:p w:rsidR="00220149" w:rsidRPr="004669FD" w:rsidRDefault="00220149" w:rsidP="00233871">
      <w:pPr>
        <w:spacing w:after="120"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Primer párrafo. Este texto muestra sobre cómo usar la sangría al comienzo del primer párrafo.</w:t>
      </w:r>
    </w:p>
    <w:p w:rsidR="00220149" w:rsidRPr="004669FD" w:rsidRDefault="00220149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</w:t>
      </w:r>
    </w:p>
    <w:p w:rsidR="005D51BB" w:rsidRPr="004669FD" w:rsidRDefault="005D51BB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5D51BB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5D51BB" w:rsidRPr="004669FD">
        <w:rPr>
          <w:rFonts w:ascii="Arial" w:hAnsi="Arial" w:cs="Arial"/>
          <w:b/>
          <w:sz w:val="22"/>
          <w:lang w:val="es-ES_tradnl"/>
        </w:rPr>
        <w:t>.4.1. Objetivo General</w:t>
      </w:r>
    </w:p>
    <w:p w:rsidR="005D51BB" w:rsidRPr="004669FD" w:rsidRDefault="00220149" w:rsidP="00233871">
      <w:pPr>
        <w:tabs>
          <w:tab w:val="left" w:pos="1800"/>
        </w:tabs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220149" w:rsidRPr="004669FD" w:rsidRDefault="00220149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5D51BB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5D51BB" w:rsidRPr="004669FD">
        <w:rPr>
          <w:rFonts w:ascii="Arial" w:hAnsi="Arial" w:cs="Arial"/>
          <w:b/>
          <w:sz w:val="22"/>
          <w:lang w:val="es-ES_tradnl"/>
        </w:rPr>
        <w:t>.4.2. Objetivos Específicos</w:t>
      </w:r>
    </w:p>
    <w:p w:rsidR="00220149" w:rsidRPr="004669FD" w:rsidRDefault="00220149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cómo usar la sangría al comienzo del primer párrafo.</w:t>
      </w:r>
    </w:p>
    <w:p w:rsidR="00220149" w:rsidRPr="004669FD" w:rsidRDefault="00220149" w:rsidP="00233871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Los objetivos específicos ordenados alfabéticamente y sin punto final</w:t>
      </w:r>
    </w:p>
    <w:p w:rsidR="005D51BB" w:rsidRPr="004669FD" w:rsidRDefault="00220149" w:rsidP="00233871">
      <w:pPr>
        <w:pStyle w:val="Prrafodelista"/>
        <w:numPr>
          <w:ilvl w:val="0"/>
          <w:numId w:val="7"/>
        </w:numPr>
        <w:tabs>
          <w:tab w:val="left" w:pos="1800"/>
        </w:tabs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Los objetivos específicos ordenados alfabéticamente y sin punto final</w:t>
      </w:r>
    </w:p>
    <w:p w:rsidR="00220149" w:rsidRPr="004669FD" w:rsidRDefault="00220149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5D51BB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5D51BB" w:rsidRPr="004669FD">
        <w:rPr>
          <w:rFonts w:ascii="Arial" w:hAnsi="Arial" w:cs="Arial"/>
          <w:b/>
          <w:sz w:val="22"/>
          <w:lang w:val="es-ES_tradnl"/>
        </w:rPr>
        <w:t>.5. Hipótesis</w:t>
      </w:r>
    </w:p>
    <w:p w:rsidR="00220149" w:rsidRPr="004669FD" w:rsidRDefault="00220149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cómo usar la sangría al comienzo del primer párrafo.</w:t>
      </w:r>
      <w:r w:rsidR="005145ED" w:rsidRPr="004669FD">
        <w:rPr>
          <w:rFonts w:ascii="Arial" w:hAnsi="Arial" w:cs="Arial"/>
          <w:sz w:val="22"/>
          <w:lang w:val="es-ES_tradnl"/>
        </w:rPr>
        <w:t xml:space="preserve"> Enuncie la hipótesis general, luego las específicas.</w:t>
      </w:r>
    </w:p>
    <w:p w:rsidR="00220149" w:rsidRPr="004669FD" w:rsidRDefault="00220149" w:rsidP="0023387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Los objetivos específicos ordenados alfabéticamente y sin punto final</w:t>
      </w:r>
    </w:p>
    <w:p w:rsidR="00220149" w:rsidRPr="004669FD" w:rsidRDefault="00220149" w:rsidP="00233871">
      <w:pPr>
        <w:pStyle w:val="Prrafodelista"/>
        <w:numPr>
          <w:ilvl w:val="0"/>
          <w:numId w:val="8"/>
        </w:numPr>
        <w:tabs>
          <w:tab w:val="left" w:pos="1800"/>
        </w:tabs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Los objetivos específicos ordenados alfabéticamente y sin punto final</w:t>
      </w:r>
    </w:p>
    <w:p w:rsidR="003C690D" w:rsidRDefault="003C690D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B531EE" w:rsidRDefault="00B531EE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B531EE" w:rsidRDefault="00B531EE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E54330" w:rsidP="002C6D30">
      <w:pPr>
        <w:spacing w:line="360" w:lineRule="auto"/>
        <w:jc w:val="center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lang w:val="es-ES_tradnl"/>
        </w:rPr>
        <w:lastRenderedPageBreak/>
        <w:t xml:space="preserve">CAPÍTULO </w:t>
      </w:r>
      <w:r w:rsidR="002C6D30" w:rsidRPr="004669FD">
        <w:rPr>
          <w:rFonts w:ascii="Arial" w:hAnsi="Arial" w:cs="Arial"/>
          <w:b/>
          <w:sz w:val="22"/>
          <w:lang w:val="es-ES_tradnl"/>
        </w:rPr>
        <w:t>II.</w:t>
      </w:r>
      <w:r w:rsidRPr="004669FD">
        <w:rPr>
          <w:rFonts w:ascii="Arial" w:hAnsi="Arial" w:cs="Arial"/>
          <w:b/>
          <w:sz w:val="22"/>
          <w:lang w:val="es-ES_tradnl"/>
        </w:rPr>
        <w:t xml:space="preserve">  </w:t>
      </w:r>
      <w:r w:rsidR="002C6D30" w:rsidRPr="004669FD">
        <w:rPr>
          <w:rFonts w:ascii="Arial" w:hAnsi="Arial" w:cs="Arial"/>
          <w:b/>
          <w:sz w:val="22"/>
          <w:lang w:val="es-ES_tradnl"/>
        </w:rPr>
        <w:t>MARCO TEÓRICO</w:t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94235" w:rsidRPr="004669FD" w:rsidRDefault="00994235" w:rsidP="00994235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94235" w:rsidRPr="004669FD" w:rsidRDefault="00994235" w:rsidP="009D256D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994235" w:rsidRPr="004669FD" w:rsidRDefault="00994235" w:rsidP="009D256D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párrafo.</w:t>
      </w:r>
    </w:p>
    <w:p w:rsidR="00994235" w:rsidRPr="004669FD" w:rsidRDefault="00994235" w:rsidP="009D256D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E54330" w:rsidP="009D256D">
      <w:pPr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2</w:t>
      </w:r>
      <w:r w:rsidR="002C6D30" w:rsidRPr="004669FD">
        <w:rPr>
          <w:rFonts w:ascii="Arial" w:hAnsi="Arial" w:cs="Arial"/>
          <w:b/>
          <w:sz w:val="22"/>
          <w:lang w:val="es-ES_tradnl"/>
        </w:rPr>
        <w:t>.1.</w:t>
      </w:r>
      <w:r w:rsidR="002C6D30" w:rsidRPr="004669FD">
        <w:rPr>
          <w:rFonts w:ascii="Arial" w:hAnsi="Arial" w:cs="Arial"/>
          <w:b/>
          <w:sz w:val="22"/>
          <w:lang w:val="es-ES_tradnl"/>
        </w:rPr>
        <w:tab/>
        <w:t>Antecedentes de la investigación</w:t>
      </w:r>
    </w:p>
    <w:p w:rsidR="00994235" w:rsidRPr="004669FD" w:rsidRDefault="00994235" w:rsidP="009D256D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994235" w:rsidRPr="004669FD" w:rsidRDefault="00994235" w:rsidP="009D256D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párrafo.</w:t>
      </w:r>
    </w:p>
    <w:p w:rsidR="002C6D30" w:rsidRPr="004669FD" w:rsidRDefault="002C6D30" w:rsidP="009D256D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94235" w:rsidRPr="004669FD" w:rsidRDefault="00E54330" w:rsidP="009D256D">
      <w:pPr>
        <w:spacing w:after="120"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2</w:t>
      </w:r>
      <w:r w:rsidR="00B20824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.1.1. División del primer subtí</w:t>
      </w:r>
      <w:r w:rsidR="00994235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tulo </w:t>
      </w:r>
    </w:p>
    <w:p w:rsidR="00906D6E" w:rsidRPr="004669FD" w:rsidRDefault="00906D6E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906D6E" w:rsidRPr="004669FD" w:rsidRDefault="00906D6E" w:rsidP="00233871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párrafo.</w:t>
      </w:r>
    </w:p>
    <w:p w:rsidR="00906D6E" w:rsidRPr="004669FD" w:rsidRDefault="00906D6E" w:rsidP="00233871">
      <w:pPr>
        <w:spacing w:after="120" w:line="360" w:lineRule="auto"/>
        <w:ind w:firstLine="72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Tercer</w:t>
      </w:r>
      <w:r w:rsidRPr="004669FD">
        <w:rPr>
          <w:rFonts w:ascii="Arial" w:hAnsi="Arial" w:cs="Arial"/>
          <w:sz w:val="22"/>
          <w:lang w:val="es-ES_tradnl"/>
        </w:rPr>
        <w:t xml:space="preserve"> párrafo. Este texto muestra sobre cómo usar la sangría al iniciar el párrafo.</w:t>
      </w:r>
    </w:p>
    <w:p w:rsidR="002B27B0" w:rsidRPr="004669FD" w:rsidRDefault="002B27B0" w:rsidP="00233871">
      <w:pPr>
        <w:pStyle w:val="Prrafodelista"/>
        <w:numPr>
          <w:ilvl w:val="0"/>
          <w:numId w:val="10"/>
        </w:numPr>
        <w:spacing w:after="120" w:line="360" w:lineRule="auto"/>
        <w:ind w:left="1077" w:hanging="357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ordenamiento alfabético</w:t>
      </w:r>
    </w:p>
    <w:p w:rsidR="002B27B0" w:rsidRPr="004669FD" w:rsidRDefault="002B27B0" w:rsidP="00233871">
      <w:pPr>
        <w:pStyle w:val="Prrafodelista"/>
        <w:numPr>
          <w:ilvl w:val="0"/>
          <w:numId w:val="10"/>
        </w:numPr>
        <w:spacing w:after="120" w:line="360" w:lineRule="auto"/>
        <w:ind w:left="1077" w:hanging="357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ordenamiento alfabético</w:t>
      </w:r>
    </w:p>
    <w:p w:rsidR="002B27B0" w:rsidRPr="004669FD" w:rsidRDefault="002B27B0" w:rsidP="00233871">
      <w:pPr>
        <w:pStyle w:val="Prrafodelista"/>
        <w:numPr>
          <w:ilvl w:val="0"/>
          <w:numId w:val="10"/>
        </w:numPr>
        <w:tabs>
          <w:tab w:val="left" w:pos="1276"/>
          <w:tab w:val="left" w:pos="1418"/>
        </w:tabs>
        <w:spacing w:after="120" w:line="360" w:lineRule="auto"/>
        <w:ind w:left="1077" w:hanging="357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ordenamiento alfabético</w:t>
      </w:r>
    </w:p>
    <w:p w:rsidR="00906D6E" w:rsidRPr="004669FD" w:rsidRDefault="00906D6E" w:rsidP="00233871">
      <w:pPr>
        <w:pStyle w:val="Prrafodelista"/>
        <w:numPr>
          <w:ilvl w:val="0"/>
          <w:numId w:val="9"/>
        </w:numPr>
        <w:spacing w:after="120" w:line="360" w:lineRule="auto"/>
        <w:ind w:left="1418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viñetas</w:t>
      </w:r>
    </w:p>
    <w:p w:rsidR="00906D6E" w:rsidRPr="004669FD" w:rsidRDefault="00906D6E" w:rsidP="00233871">
      <w:pPr>
        <w:pStyle w:val="Prrafodelista"/>
        <w:numPr>
          <w:ilvl w:val="0"/>
          <w:numId w:val="9"/>
        </w:numPr>
        <w:spacing w:after="120" w:line="360" w:lineRule="auto"/>
        <w:ind w:left="1418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viñetas</w:t>
      </w:r>
    </w:p>
    <w:p w:rsidR="00906D6E" w:rsidRPr="004669FD" w:rsidRDefault="00906D6E" w:rsidP="00233871">
      <w:pPr>
        <w:pStyle w:val="Prrafodelista"/>
        <w:numPr>
          <w:ilvl w:val="0"/>
          <w:numId w:val="9"/>
        </w:numPr>
        <w:spacing w:line="360" w:lineRule="auto"/>
        <w:ind w:left="1418" w:hanging="357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viñetas</w:t>
      </w:r>
    </w:p>
    <w:p w:rsidR="002B27B0" w:rsidRPr="004669FD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E54330" w:rsidP="00994235">
      <w:pPr>
        <w:spacing w:after="120" w:line="360" w:lineRule="auto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2</w:t>
      </w:r>
      <w:r w:rsidR="002C6D30" w:rsidRPr="004669FD">
        <w:rPr>
          <w:rFonts w:ascii="Arial" w:hAnsi="Arial" w:cs="Arial"/>
          <w:b/>
          <w:sz w:val="22"/>
          <w:lang w:val="es-ES_tradnl"/>
        </w:rPr>
        <w:t>.2.</w:t>
      </w:r>
      <w:r w:rsidR="002C6D30" w:rsidRPr="004669FD">
        <w:rPr>
          <w:rFonts w:ascii="Arial" w:hAnsi="Arial" w:cs="Arial"/>
          <w:b/>
          <w:sz w:val="22"/>
          <w:lang w:val="es-ES_tradnl"/>
        </w:rPr>
        <w:tab/>
        <w:t>Bases Teóricas</w:t>
      </w:r>
    </w:p>
    <w:p w:rsidR="00994235" w:rsidRPr="004669FD" w:rsidRDefault="00994235" w:rsidP="00AD310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2B27B0" w:rsidRPr="004669FD" w:rsidRDefault="00994235" w:rsidP="00AD310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párrafo.</w:t>
      </w:r>
    </w:p>
    <w:p w:rsidR="00716B56" w:rsidRPr="004669FD" w:rsidRDefault="00716B56" w:rsidP="00AD310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</w:p>
    <w:p w:rsidR="002B27B0" w:rsidRPr="004669FD" w:rsidRDefault="00E54330" w:rsidP="00AD3101">
      <w:pPr>
        <w:spacing w:after="120"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lastRenderedPageBreak/>
        <w:t>2</w:t>
      </w:r>
      <w:r w:rsidR="002B27B0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.2.1. División del primer subt</w:t>
      </w:r>
      <w:r w:rsidR="006C4D2C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í</w:t>
      </w:r>
      <w:r w:rsidR="002B27B0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tulo </w:t>
      </w:r>
    </w:p>
    <w:p w:rsidR="002B27B0" w:rsidRPr="004669FD" w:rsidRDefault="002B27B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2B27B0" w:rsidRPr="004669FD" w:rsidRDefault="002B27B0" w:rsidP="00233871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párrafo.</w:t>
      </w:r>
    </w:p>
    <w:p w:rsidR="002B27B0" w:rsidRPr="004669FD" w:rsidRDefault="002B27B0" w:rsidP="00233871">
      <w:pPr>
        <w:spacing w:after="120" w:line="360" w:lineRule="auto"/>
        <w:ind w:firstLine="72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Tercer</w:t>
      </w:r>
      <w:r w:rsidRPr="004669FD">
        <w:rPr>
          <w:rFonts w:ascii="Arial" w:hAnsi="Arial" w:cs="Arial"/>
          <w:sz w:val="22"/>
          <w:lang w:val="es-ES_tradnl"/>
        </w:rPr>
        <w:t xml:space="preserve"> párrafo. Este texto muestra sobre cómo usar la sangría al iniciar el párrafo.</w:t>
      </w:r>
    </w:p>
    <w:p w:rsidR="002B27B0" w:rsidRPr="004669FD" w:rsidRDefault="002B27B0" w:rsidP="00233871">
      <w:pPr>
        <w:pStyle w:val="Prrafodelista"/>
        <w:numPr>
          <w:ilvl w:val="0"/>
          <w:numId w:val="19"/>
        </w:numPr>
        <w:spacing w:after="120" w:line="360" w:lineRule="auto"/>
        <w:ind w:left="1134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ordenamiento alfabético</w:t>
      </w:r>
    </w:p>
    <w:p w:rsidR="002B27B0" w:rsidRPr="004669FD" w:rsidRDefault="002B27B0" w:rsidP="00233871">
      <w:pPr>
        <w:pStyle w:val="Prrafodelista"/>
        <w:numPr>
          <w:ilvl w:val="0"/>
          <w:numId w:val="19"/>
        </w:numPr>
        <w:spacing w:after="120" w:line="360" w:lineRule="auto"/>
        <w:ind w:left="1134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ordenamiento alfabético</w:t>
      </w:r>
    </w:p>
    <w:p w:rsidR="002B27B0" w:rsidRPr="004669FD" w:rsidRDefault="002B27B0" w:rsidP="00233871">
      <w:pPr>
        <w:pStyle w:val="Prrafodelista"/>
        <w:numPr>
          <w:ilvl w:val="0"/>
          <w:numId w:val="19"/>
        </w:numPr>
        <w:spacing w:after="120" w:line="360" w:lineRule="auto"/>
        <w:ind w:left="1134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ordenamiento alfabético</w:t>
      </w:r>
    </w:p>
    <w:p w:rsidR="002B27B0" w:rsidRPr="004669FD" w:rsidRDefault="002B27B0" w:rsidP="00233871">
      <w:pPr>
        <w:pStyle w:val="Prrafodelista"/>
        <w:numPr>
          <w:ilvl w:val="0"/>
          <w:numId w:val="9"/>
        </w:numPr>
        <w:spacing w:after="120" w:line="360" w:lineRule="auto"/>
        <w:ind w:left="156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viñetas</w:t>
      </w:r>
    </w:p>
    <w:p w:rsidR="002B27B0" w:rsidRPr="004669FD" w:rsidRDefault="002B27B0" w:rsidP="00233871">
      <w:pPr>
        <w:pStyle w:val="Prrafodelista"/>
        <w:numPr>
          <w:ilvl w:val="0"/>
          <w:numId w:val="9"/>
        </w:numPr>
        <w:spacing w:after="120" w:line="360" w:lineRule="auto"/>
        <w:ind w:left="156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viñetas</w:t>
      </w:r>
    </w:p>
    <w:p w:rsidR="002B27B0" w:rsidRPr="004669FD" w:rsidRDefault="002B27B0" w:rsidP="00EC506E">
      <w:pPr>
        <w:pStyle w:val="Prrafodelista"/>
        <w:numPr>
          <w:ilvl w:val="0"/>
          <w:numId w:val="9"/>
        </w:numPr>
        <w:spacing w:line="360" w:lineRule="auto"/>
        <w:ind w:left="1559" w:hanging="357"/>
        <w:jc w:val="left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viñetas</w:t>
      </w:r>
    </w:p>
    <w:p w:rsidR="002B27B0" w:rsidRPr="004669FD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B27B0" w:rsidRPr="004669FD" w:rsidRDefault="00E54330" w:rsidP="002B27B0">
      <w:pPr>
        <w:spacing w:after="120" w:line="360" w:lineRule="auto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2</w:t>
      </w:r>
      <w:r w:rsidR="002B27B0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.2</w:t>
      </w:r>
      <w:r w:rsidR="006C4D2C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.</w:t>
      </w:r>
      <w:r w:rsidR="004B5F7F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2</w:t>
      </w:r>
      <w:r w:rsidR="006C4D2C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. División del </w:t>
      </w:r>
      <w:r w:rsidR="00C97226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primer</w:t>
      </w:r>
      <w:r w:rsidR="006C4D2C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subtí</w:t>
      </w:r>
      <w:r w:rsidR="002B27B0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tulo </w:t>
      </w:r>
    </w:p>
    <w:p w:rsidR="002B27B0" w:rsidRPr="004669FD" w:rsidRDefault="002B27B0" w:rsidP="00AD310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2B27B0" w:rsidRPr="004669FD" w:rsidRDefault="002B27B0" w:rsidP="00AD3101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párrafo.</w:t>
      </w:r>
    </w:p>
    <w:p w:rsidR="005910D0" w:rsidRDefault="002B27B0" w:rsidP="00AD3101">
      <w:pPr>
        <w:spacing w:after="120" w:line="360" w:lineRule="auto"/>
        <w:ind w:firstLine="72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Tercer</w:t>
      </w:r>
      <w:r w:rsidRPr="004669FD">
        <w:rPr>
          <w:rFonts w:ascii="Arial" w:hAnsi="Arial" w:cs="Arial"/>
          <w:sz w:val="22"/>
          <w:lang w:val="es-ES_tradnl"/>
        </w:rPr>
        <w:t xml:space="preserve"> párrafo. Este texto muestra sobre cómo usar l</w:t>
      </w:r>
      <w:r w:rsidR="00237946" w:rsidRPr="004669FD">
        <w:rPr>
          <w:rFonts w:ascii="Arial" w:hAnsi="Arial" w:cs="Arial"/>
          <w:sz w:val="22"/>
          <w:lang w:val="es-ES_tradnl"/>
        </w:rPr>
        <w:t>a sangría al iniciar e</w:t>
      </w:r>
      <w:r w:rsidR="005910D0" w:rsidRPr="004669FD">
        <w:rPr>
          <w:rFonts w:ascii="Arial" w:hAnsi="Arial" w:cs="Arial"/>
          <w:sz w:val="22"/>
          <w:lang w:val="es-ES_tradnl"/>
        </w:rPr>
        <w:t>l párrafo.</w:t>
      </w:r>
      <w:r w:rsidR="00237946" w:rsidRPr="004669FD">
        <w:rPr>
          <w:rFonts w:ascii="Arial" w:hAnsi="Arial" w:cs="Arial"/>
          <w:sz w:val="22"/>
          <w:lang w:val="es-ES_tradnl"/>
        </w:rPr>
        <w:t xml:space="preserve"> </w:t>
      </w:r>
    </w:p>
    <w:p w:rsidR="00C97226" w:rsidRPr="004669FD" w:rsidRDefault="00C97226" w:rsidP="00C97226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C97226" w:rsidRPr="00C97226" w:rsidRDefault="00C97226" w:rsidP="00C97226">
      <w:pPr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C97226">
        <w:rPr>
          <w:rFonts w:ascii="Arial" w:hAnsi="Arial" w:cs="Arial"/>
          <w:b/>
          <w:sz w:val="22"/>
          <w:lang w:val="es-ES_tradnl"/>
        </w:rPr>
        <w:t>2.2.2.</w:t>
      </w:r>
      <w:r>
        <w:rPr>
          <w:rFonts w:ascii="Arial" w:hAnsi="Arial" w:cs="Arial"/>
          <w:b/>
          <w:sz w:val="22"/>
          <w:lang w:val="es-ES_tradnl"/>
        </w:rPr>
        <w:t>1.</w:t>
      </w:r>
      <w:r w:rsidRPr="00C97226">
        <w:rPr>
          <w:rFonts w:ascii="Arial" w:hAnsi="Arial" w:cs="Arial"/>
          <w:b/>
          <w:sz w:val="22"/>
          <w:lang w:val="es-ES_tradnl"/>
        </w:rPr>
        <w:t xml:space="preserve"> </w:t>
      </w:r>
      <w:r>
        <w:rPr>
          <w:rFonts w:ascii="Arial" w:hAnsi="Arial" w:cs="Arial"/>
          <w:b/>
          <w:sz w:val="22"/>
          <w:lang w:val="es-ES_tradnl"/>
        </w:rPr>
        <w:t>Subd</w:t>
      </w:r>
      <w:r w:rsidRPr="00C97226">
        <w:rPr>
          <w:rFonts w:ascii="Arial" w:hAnsi="Arial" w:cs="Arial"/>
          <w:b/>
          <w:sz w:val="22"/>
          <w:lang w:val="es-ES_tradnl"/>
        </w:rPr>
        <w:t xml:space="preserve">ivisión del primer subtítulo </w:t>
      </w:r>
    </w:p>
    <w:p w:rsidR="00C97226" w:rsidRPr="00C97226" w:rsidRDefault="00C97226" w:rsidP="00233871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C97226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C97226" w:rsidRPr="00C97226" w:rsidRDefault="00C97226" w:rsidP="00233871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C97226">
        <w:rPr>
          <w:rFonts w:ascii="Arial" w:hAnsi="Arial" w:cs="Arial"/>
          <w:sz w:val="22"/>
          <w:lang w:val="es-ES_tradnl"/>
        </w:rPr>
        <w:t>Segundo párrafo. Este texto muestra sobre cómo usar la sangría al iniciar el párrafo.</w:t>
      </w:r>
    </w:p>
    <w:p w:rsidR="00C97226" w:rsidRPr="00C97226" w:rsidRDefault="00C97226" w:rsidP="00233871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C97226">
        <w:rPr>
          <w:rFonts w:ascii="Arial" w:hAnsi="Arial" w:cs="Arial"/>
          <w:sz w:val="22"/>
          <w:lang w:val="es-ES_tradnl"/>
        </w:rPr>
        <w:t xml:space="preserve">Tercer párrafo. Este texto muestra sobre cómo usar la sangría al iniciar el párrafo. </w:t>
      </w:r>
    </w:p>
    <w:p w:rsidR="00C97226" w:rsidRDefault="00C97226" w:rsidP="00C97226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</w:p>
    <w:p w:rsidR="00C97226" w:rsidRDefault="00C97226" w:rsidP="00C97226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</w:p>
    <w:p w:rsidR="00C97226" w:rsidRDefault="00C97226" w:rsidP="00C97226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</w:p>
    <w:p w:rsidR="00C97226" w:rsidRDefault="00C97226" w:rsidP="00C97226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</w:p>
    <w:p w:rsidR="00C97226" w:rsidRPr="004669FD" w:rsidRDefault="00C97226" w:rsidP="00C97226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</w:p>
    <w:p w:rsidR="005910D0" w:rsidRPr="004669FD" w:rsidRDefault="005910D0" w:rsidP="00AD3101">
      <w:pPr>
        <w:spacing w:after="120" w:line="360" w:lineRule="auto"/>
        <w:ind w:firstLine="72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lastRenderedPageBreak/>
        <w:t xml:space="preserve">Al insertar una tabla o figura; explique y </w:t>
      </w:r>
      <w:r w:rsidR="00A7111F">
        <w:rPr>
          <w:rFonts w:ascii="Arial" w:hAnsi="Arial" w:cs="Arial"/>
          <w:sz w:val="22"/>
          <w:lang w:val="es-ES_tradnl"/>
        </w:rPr>
        <w:t>enuncie</w:t>
      </w:r>
      <w:r w:rsidRPr="004669FD">
        <w:rPr>
          <w:rFonts w:ascii="Arial" w:hAnsi="Arial" w:cs="Arial"/>
          <w:sz w:val="22"/>
          <w:lang w:val="es-ES_tradnl"/>
        </w:rPr>
        <w:t xml:space="preserve"> por su número u orden correlativo, como “Tabla 3” o “Figura 2”. No se refiera a la tabla por su posición con respecto al texto (por ejemplo, “la figura a continuación”) o su número de página (por ejemplo, “la tabla en la página 12”).</w:t>
      </w:r>
    </w:p>
    <w:p w:rsidR="002B27B0" w:rsidRPr="004669FD" w:rsidRDefault="005910D0" w:rsidP="00AD3101">
      <w:pPr>
        <w:spacing w:after="120" w:line="360" w:lineRule="auto"/>
        <w:ind w:firstLine="720"/>
        <w:jc w:val="both"/>
        <w:rPr>
          <w:rFonts w:ascii="Arial" w:hAnsi="Arial" w:cs="Arial"/>
          <w:sz w:val="22"/>
          <w:lang w:val="es-ES_tradnl"/>
        </w:rPr>
      </w:pPr>
      <w:r w:rsidRPr="0080552B">
        <w:rPr>
          <w:rFonts w:ascii="Arial" w:hAnsi="Arial" w:cs="Arial"/>
          <w:i/>
          <w:color w:val="800000"/>
          <w:sz w:val="22"/>
          <w:lang w:val="es-ES_tradnl"/>
        </w:rPr>
        <w:t>Este texto muestra como se explica y cita las tablas antes de insertarlas</w:t>
      </w:r>
      <w:r w:rsidR="00AE46CB" w:rsidRPr="004669FD">
        <w:rPr>
          <w:rFonts w:ascii="Arial" w:hAnsi="Arial" w:cs="Arial"/>
          <w:i/>
          <w:sz w:val="22"/>
          <w:lang w:val="es-ES_tradnl"/>
        </w:rPr>
        <w:t>:</w:t>
      </w:r>
      <w:r w:rsidRPr="004669FD">
        <w:rPr>
          <w:rFonts w:ascii="Arial" w:hAnsi="Arial" w:cs="Arial"/>
          <w:sz w:val="22"/>
          <w:lang w:val="es-ES_tradnl"/>
        </w:rPr>
        <w:t xml:space="preserve"> las tasas de respuesta se presentan en la </w:t>
      </w:r>
      <w:r w:rsidR="00D5225F">
        <w:rPr>
          <w:rFonts w:ascii="Arial" w:hAnsi="Arial" w:cs="Arial"/>
          <w:sz w:val="22"/>
          <w:lang w:val="es-ES_tradnl"/>
        </w:rPr>
        <w:t>t</w:t>
      </w:r>
      <w:r w:rsidRPr="004669FD">
        <w:rPr>
          <w:rFonts w:ascii="Arial" w:hAnsi="Arial" w:cs="Arial"/>
          <w:sz w:val="22"/>
          <w:lang w:val="es-ES_tradnl"/>
        </w:rPr>
        <w:t>abla 1, indican que a medida que se efectuaron las operaciones, las tasas de respuesta para los cursos presenciales fueron mucho más altas</w:t>
      </w:r>
      <w:r w:rsidR="006C4D2C" w:rsidRPr="004669FD">
        <w:rPr>
          <w:rFonts w:ascii="Arial" w:hAnsi="Arial" w:cs="Arial"/>
          <w:sz w:val="22"/>
          <w:lang w:val="es-ES_tradnl"/>
        </w:rPr>
        <w:t>,</w:t>
      </w:r>
      <w:r w:rsidRPr="004669FD">
        <w:rPr>
          <w:rFonts w:ascii="Arial" w:hAnsi="Arial" w:cs="Arial"/>
          <w:sz w:val="22"/>
          <w:lang w:val="es-ES_tradnl"/>
        </w:rPr>
        <w:t xml:space="preserve"> siendo el promedio máximo 33,6.</w:t>
      </w:r>
    </w:p>
    <w:p w:rsidR="005910D0" w:rsidRPr="00CE417D" w:rsidRDefault="005910D0" w:rsidP="005910D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B27B0" w:rsidRPr="004669FD" w:rsidRDefault="005910D0" w:rsidP="00A933B1">
      <w:pPr>
        <w:spacing w:line="360" w:lineRule="auto"/>
        <w:ind w:left="709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color w:val="auto"/>
          <w:sz w:val="22"/>
          <w:szCs w:val="22"/>
          <w:lang w:val="es-ES_tradnl"/>
        </w:rPr>
        <w:t>Tabla 1</w:t>
      </w:r>
    </w:p>
    <w:p w:rsidR="005910D0" w:rsidRPr="004669FD" w:rsidRDefault="005910D0" w:rsidP="00A933B1">
      <w:pPr>
        <w:spacing w:line="360" w:lineRule="auto"/>
        <w:ind w:left="709" w:right="826"/>
        <w:rPr>
          <w:rFonts w:ascii="Arial" w:hAnsi="Arial" w:cs="Arial"/>
          <w:i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>Números de operaciones según el rango de la pendiente y número de ocurrencias</w:t>
      </w:r>
    </w:p>
    <w:tbl>
      <w:tblPr>
        <w:tblW w:w="71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1328"/>
        <w:gridCol w:w="1113"/>
        <w:gridCol w:w="2032"/>
        <w:gridCol w:w="1699"/>
      </w:tblGrid>
      <w:tr w:rsidR="00237946" w:rsidRPr="004669FD" w:rsidTr="00A933B1">
        <w:trPr>
          <w:trHeight w:val="300"/>
          <w:jc w:val="center"/>
        </w:trPr>
        <w:tc>
          <w:tcPr>
            <w:tcW w:w="9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N</w:t>
            </w:r>
            <w:r w:rsidR="006C4D2C"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.</w:t>
            </w:r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°</w:t>
            </w:r>
          </w:p>
        </w:tc>
        <w:tc>
          <w:tcPr>
            <w:tcW w:w="44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Rango pendiente</w:t>
            </w:r>
            <w:r w:rsidR="00A933B1"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 xml:space="preserve"> (</w:t>
            </w:r>
            <w:r w:rsidR="00A933B1" w:rsidRPr="00C97226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m</w:t>
            </w:r>
            <w:r w:rsidR="00A933B1" w:rsidRPr="004669FD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es-ES_tradnl"/>
              </w:rPr>
              <w:t>3</w:t>
            </w:r>
            <w:r w:rsidR="00A933B1"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)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7946" w:rsidRPr="004669FD" w:rsidRDefault="005910D0" w:rsidP="00A933B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N</w:t>
            </w:r>
            <w:r w:rsidR="006C4D2C"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.</w:t>
            </w:r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° de ocurrencias</w:t>
            </w:r>
            <w:r w:rsidR="00A933B1" w:rsidRPr="004669FD">
              <w:rPr>
                <w:rFonts w:ascii="Arial" w:hAnsi="Arial" w:cs="Arial"/>
                <w:bCs/>
                <w:sz w:val="22"/>
                <w:szCs w:val="22"/>
                <w:vertAlign w:val="superscript"/>
                <w:lang w:val="es-ES_tradnl"/>
              </w:rPr>
              <w:t>b</w:t>
            </w:r>
          </w:p>
        </w:tc>
      </w:tr>
      <w:tr w:rsidR="00237946" w:rsidRPr="004669FD" w:rsidTr="00A933B1">
        <w:trPr>
          <w:trHeight w:val="300"/>
          <w:jc w:val="center"/>
        </w:trPr>
        <w:tc>
          <w:tcPr>
            <w:tcW w:w="9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Inferior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Superior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4669FD" w:rsidRDefault="005910D0" w:rsidP="00A933B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Promedio</w:t>
            </w:r>
            <w:r w:rsidR="00A933B1" w:rsidRPr="004669FD">
              <w:rPr>
                <w:rFonts w:ascii="Arial" w:hAnsi="Arial" w:cs="Arial"/>
                <w:bCs/>
                <w:sz w:val="22"/>
                <w:szCs w:val="22"/>
                <w:vertAlign w:val="superscript"/>
                <w:lang w:val="es-ES_tradnl"/>
              </w:rPr>
              <w:t>a</w:t>
            </w:r>
          </w:p>
        </w:tc>
        <w:tc>
          <w:tcPr>
            <w:tcW w:w="169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</w:p>
        </w:tc>
      </w:tr>
      <w:tr w:rsidR="00237946" w:rsidRPr="004669FD" w:rsidTr="00A933B1">
        <w:trPr>
          <w:trHeight w:val="72"/>
          <w:jc w:val="center"/>
        </w:trPr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3,55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1,78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708,3</w:t>
            </w:r>
          </w:p>
        </w:tc>
      </w:tr>
      <w:tr w:rsidR="00237946" w:rsidRPr="004669FD" w:rsidTr="00A933B1">
        <w:trPr>
          <w:trHeight w:val="143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3,55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7,11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5,33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389,42</w:t>
            </w:r>
          </w:p>
        </w:tc>
      </w:tr>
      <w:tr w:rsidR="004326F5" w:rsidRPr="004669FD" w:rsidTr="00A20D2E">
        <w:trPr>
          <w:trHeight w:val="216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326F5" w:rsidRPr="00005FB3" w:rsidRDefault="004326F5" w:rsidP="004326F5">
            <w:pPr>
              <w:spacing w:line="360" w:lineRule="auto"/>
              <w:jc w:val="center"/>
              <w:rPr>
                <w:rFonts w:ascii="Arial" w:hAnsi="Arial" w:cs="Arial"/>
                <w:color w:val="800000"/>
                <w:sz w:val="22"/>
                <w:szCs w:val="22"/>
                <w:lang w:val="es-ES_tradnl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326F5" w:rsidRPr="00005FB3" w:rsidRDefault="004326F5" w:rsidP="004326F5">
            <w:pPr>
              <w:spacing w:line="360" w:lineRule="auto"/>
              <w:jc w:val="center"/>
              <w:rPr>
                <w:rFonts w:ascii="Arial" w:hAnsi="Arial" w:cs="Arial"/>
                <w:color w:val="800000"/>
                <w:sz w:val="22"/>
                <w:szCs w:val="22"/>
                <w:lang w:val="es-ES_tradnl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326F5" w:rsidRPr="00005FB3" w:rsidRDefault="004326F5" w:rsidP="004326F5">
            <w:pPr>
              <w:spacing w:line="360" w:lineRule="auto"/>
              <w:jc w:val="center"/>
              <w:rPr>
                <w:rFonts w:ascii="Arial" w:hAnsi="Arial" w:cs="Arial"/>
                <w:color w:val="800000"/>
                <w:sz w:val="22"/>
                <w:szCs w:val="22"/>
                <w:lang w:val="es-ES_tradnl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326F5" w:rsidRPr="00005FB3" w:rsidRDefault="004326F5" w:rsidP="004326F5">
            <w:pPr>
              <w:spacing w:line="360" w:lineRule="auto"/>
              <w:jc w:val="center"/>
              <w:rPr>
                <w:rFonts w:ascii="Arial" w:hAnsi="Arial" w:cs="Arial"/>
                <w:color w:val="800000"/>
                <w:sz w:val="22"/>
                <w:szCs w:val="22"/>
                <w:lang w:val="es-ES_tradnl"/>
              </w:rPr>
            </w:pPr>
            <w:r w:rsidRPr="00005FB3">
              <w:rPr>
                <w:b/>
                <w:noProof/>
                <w:color w:val="800000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4074A6AA" wp14:editId="42C472E5">
                      <wp:simplePos x="0" y="0"/>
                      <wp:positionH relativeFrom="column">
                        <wp:posOffset>4241800</wp:posOffset>
                      </wp:positionH>
                      <wp:positionV relativeFrom="paragraph">
                        <wp:posOffset>857250</wp:posOffset>
                      </wp:positionV>
                      <wp:extent cx="2476500" cy="514350"/>
                      <wp:effectExtent l="38100" t="0" r="19050" b="19050"/>
                      <wp:wrapNone/>
                      <wp:docPr id="71" name="Grupo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6500" cy="514350"/>
                                <a:chOff x="0" y="0"/>
                                <a:chExt cx="2476500" cy="514350"/>
                              </a:xfrm>
                            </wpg:grpSpPr>
                            <wps:wsp>
                              <wps:cNvPr id="72" name="Cuadro de texto 72"/>
                              <wps:cNvSpPr txBox="1"/>
                              <wps:spPr>
                                <a:xfrm>
                                  <a:off x="695325" y="0"/>
                                  <a:ext cx="1781175" cy="514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rgbClr val="99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DA7353" w:rsidRDefault="00DA7353" w:rsidP="004326F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</w:pPr>
                                    <w:r w:rsidRPr="00E2546E"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 xml:space="preserve">Alineación: izquierda </w:t>
                                    </w:r>
                                    <w:r w:rsidRPr="001731F9"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>(de la tabla)</w:t>
                                    </w:r>
                                  </w:p>
                                  <w:p w:rsidR="00DA7353" w:rsidRDefault="00DA7353" w:rsidP="004326F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</w:pPr>
                                    <w:r w:rsidRPr="00E2546E"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 xml:space="preserve">Estilo de fuente: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>cursiva</w:t>
                                    </w:r>
                                  </w:p>
                                  <w:p w:rsidR="00DA7353" w:rsidRPr="00786DAD" w:rsidRDefault="00DA7353" w:rsidP="004326F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>Espaciado posterior: 6 puntos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Conector recto de flecha 73"/>
                              <wps:cNvCnPr/>
                              <wps:spPr>
                                <a:xfrm flipH="1">
                                  <a:off x="0" y="409575"/>
                                  <a:ext cx="69532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99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74A6AA" id="Grupo 71" o:spid="_x0000_s1029" style="position:absolute;left:0;text-align:left;margin-left:334pt;margin-top:67.5pt;width:195pt;height:40.5pt;z-index:251726848" coordsize="24765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">
                      <v:shape id="Cuadro de texto 72" o:spid="_x0000_s1030" type="#_x0000_t202" style="position:absolute;left:6953;width:17812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" fillcolor="window" strokecolor="#900" strokeweight=".5pt">
                        <v:textbox>
                          <w:txbxContent>
                            <w:p w:rsidR="00DA7353" w:rsidRDefault="00DA7353" w:rsidP="004326F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</w:pPr>
                              <w:r w:rsidRPr="00E2546E"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 xml:space="preserve">Alineación: izquierda </w:t>
                              </w:r>
                              <w:r w:rsidRPr="001731F9"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>(de la tabla)</w:t>
                              </w:r>
                            </w:p>
                            <w:p w:rsidR="00DA7353" w:rsidRDefault="00DA7353" w:rsidP="004326F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</w:pPr>
                              <w:r w:rsidRPr="00E2546E"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 xml:space="preserve">Estilo de fuente: </w:t>
                              </w:r>
                              <w: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>cursiva</w:t>
                              </w:r>
                            </w:p>
                            <w:p w:rsidR="00DA7353" w:rsidRPr="00786DAD" w:rsidRDefault="00DA7353" w:rsidP="004326F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>Espaciado posterior: 6 puntos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ector recto de flecha 73" o:spid="_x0000_s1031" type="#_x0000_t32" style="position:absolute;top:4095;width:695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" strokecolor="#900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326F5" w:rsidRPr="00005FB3" w:rsidRDefault="004326F5" w:rsidP="004326F5">
            <w:pPr>
              <w:spacing w:line="360" w:lineRule="auto"/>
              <w:jc w:val="center"/>
              <w:rPr>
                <w:rFonts w:ascii="Arial" w:hAnsi="Arial" w:cs="Arial"/>
                <w:color w:val="800000"/>
                <w:sz w:val="22"/>
                <w:szCs w:val="22"/>
                <w:lang w:val="es-ES_tradnl"/>
              </w:rPr>
            </w:pPr>
            <w:r w:rsidRPr="00005FB3">
              <w:rPr>
                <w:b/>
                <w:noProof/>
                <w:color w:val="800000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4A3E0C96" wp14:editId="05788812">
                      <wp:simplePos x="0" y="0"/>
                      <wp:positionH relativeFrom="column">
                        <wp:posOffset>4241800</wp:posOffset>
                      </wp:positionH>
                      <wp:positionV relativeFrom="paragraph">
                        <wp:posOffset>857250</wp:posOffset>
                      </wp:positionV>
                      <wp:extent cx="2476500" cy="514350"/>
                      <wp:effectExtent l="38100" t="0" r="19050" b="19050"/>
                      <wp:wrapNone/>
                      <wp:docPr id="77" name="Grupo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6500" cy="514350"/>
                                <a:chOff x="0" y="0"/>
                                <a:chExt cx="2476500" cy="514350"/>
                              </a:xfrm>
                            </wpg:grpSpPr>
                            <wps:wsp>
                              <wps:cNvPr id="78" name="Cuadro de texto 78"/>
                              <wps:cNvSpPr txBox="1"/>
                              <wps:spPr>
                                <a:xfrm>
                                  <a:off x="695325" y="0"/>
                                  <a:ext cx="1781175" cy="514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rgbClr val="99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DA7353" w:rsidRDefault="00DA7353" w:rsidP="004326F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</w:pPr>
                                    <w:r w:rsidRPr="00E2546E"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 xml:space="preserve">Alineación: izquierda </w:t>
                                    </w:r>
                                    <w:r w:rsidRPr="001731F9"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>(de la tabla)</w:t>
                                    </w:r>
                                  </w:p>
                                  <w:p w:rsidR="00DA7353" w:rsidRDefault="00DA7353" w:rsidP="004326F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</w:pPr>
                                    <w:r w:rsidRPr="00E2546E"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 xml:space="preserve">Estilo de fuente: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>cursiva</w:t>
                                    </w:r>
                                  </w:p>
                                  <w:p w:rsidR="00DA7353" w:rsidRPr="00786DAD" w:rsidRDefault="00DA7353" w:rsidP="004326F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>Espaciado posterior: 6 puntos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Conector recto de flecha 79"/>
                              <wps:cNvCnPr/>
                              <wps:spPr>
                                <a:xfrm flipH="1">
                                  <a:off x="0" y="409575"/>
                                  <a:ext cx="69532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99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3E0C96" id="Grupo 77" o:spid="_x0000_s1032" style="position:absolute;left:0;text-align:left;margin-left:334pt;margin-top:67.5pt;width:195pt;height:40.5pt;z-index:251728896" coordsize="24765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">
                      <v:shape id="Cuadro de texto 78" o:spid="_x0000_s1033" type="#_x0000_t202" style="position:absolute;left:6953;width:17812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" fillcolor="window" strokecolor="#900" strokeweight=".5pt">
                        <v:textbox>
                          <w:txbxContent>
                            <w:p w:rsidR="00DA7353" w:rsidRDefault="00DA7353" w:rsidP="004326F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</w:pPr>
                              <w:r w:rsidRPr="00E2546E"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 xml:space="preserve">Alineación: izquierda </w:t>
                              </w:r>
                              <w:r w:rsidRPr="001731F9"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>(de la tabla)</w:t>
                              </w:r>
                            </w:p>
                            <w:p w:rsidR="00DA7353" w:rsidRDefault="00DA7353" w:rsidP="004326F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</w:pPr>
                              <w:r w:rsidRPr="00E2546E"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 xml:space="preserve">Estilo de fuente: </w:t>
                              </w:r>
                              <w: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>cursiva</w:t>
                              </w:r>
                            </w:p>
                            <w:p w:rsidR="00DA7353" w:rsidRPr="00786DAD" w:rsidRDefault="00DA7353" w:rsidP="004326F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>Espaciado posterior: 6 puntos</w:t>
                              </w:r>
                            </w:p>
                          </w:txbxContent>
                        </v:textbox>
                      </v:shape>
                      <v:shape id="Conector recto de flecha 79" o:spid="_x0000_s1034" type="#_x0000_t32" style="position:absolute;top:4095;width:695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" strokecolor="#900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</w:tr>
      <w:tr w:rsidR="00237946" w:rsidRPr="004669FD" w:rsidTr="00A933B1">
        <w:trPr>
          <w:trHeight w:val="134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4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10,66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14,20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12,43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A933B1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282,97</w:t>
            </w:r>
          </w:p>
        </w:tc>
      </w:tr>
      <w:tr w:rsidR="00237946" w:rsidRPr="004669FD" w:rsidTr="00A933B1">
        <w:trPr>
          <w:trHeight w:val="180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14,22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17,75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15,99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483,2</w:t>
            </w:r>
            <w:r w:rsidR="00A933B1" w:rsidRPr="004669FD">
              <w:rPr>
                <w:rFonts w:ascii="Arial" w:hAnsi="Arial" w:cs="Arial"/>
                <w:sz w:val="22"/>
                <w:szCs w:val="22"/>
                <w:lang w:val="es-ES_tradnl"/>
              </w:rPr>
              <w:t>0</w:t>
            </w:r>
          </w:p>
        </w:tc>
      </w:tr>
      <w:tr w:rsidR="00237946" w:rsidRPr="004669FD" w:rsidTr="00A933B1">
        <w:trPr>
          <w:trHeight w:val="111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6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17,77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21,32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19,55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376,22</w:t>
            </w:r>
          </w:p>
        </w:tc>
      </w:tr>
      <w:tr w:rsidR="00237946" w:rsidRPr="004669FD" w:rsidTr="00A933B1">
        <w:trPr>
          <w:trHeight w:val="172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7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21,33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24,88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23,10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A933B1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</w:t>
            </w:r>
            <w:r w:rsidR="00237946" w:rsidRPr="004669FD">
              <w:rPr>
                <w:rFonts w:ascii="Arial" w:hAnsi="Arial" w:cs="Arial"/>
                <w:sz w:val="22"/>
                <w:szCs w:val="22"/>
                <w:lang w:val="es-ES_tradnl"/>
              </w:rPr>
              <w:t>618,4</w:t>
            </w:r>
          </w:p>
        </w:tc>
      </w:tr>
      <w:tr w:rsidR="00237946" w:rsidRPr="004669FD" w:rsidTr="00A933B1">
        <w:trPr>
          <w:trHeight w:val="245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8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24,89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28,43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26,66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594,65</w:t>
            </w:r>
          </w:p>
        </w:tc>
      </w:tr>
      <w:tr w:rsidR="00237946" w:rsidRPr="004669FD" w:rsidTr="00A933B1">
        <w:trPr>
          <w:trHeight w:val="135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9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28,43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31,99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30,21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A933B1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1118,51</w:t>
            </w:r>
          </w:p>
        </w:tc>
      </w:tr>
      <w:tr w:rsidR="00237946" w:rsidRPr="004669FD" w:rsidTr="00A933B1">
        <w:trPr>
          <w:trHeight w:val="70"/>
          <w:jc w:val="center"/>
        </w:trPr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31,99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35,53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33,76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836,828</w:t>
            </w:r>
          </w:p>
        </w:tc>
      </w:tr>
    </w:tbl>
    <w:p w:rsidR="00237946" w:rsidRPr="004669FD" w:rsidRDefault="005910D0" w:rsidP="001731F9">
      <w:pPr>
        <w:ind w:left="851" w:right="684"/>
        <w:jc w:val="both"/>
        <w:rPr>
          <w:rFonts w:ascii="Arial" w:hAnsi="Arial" w:cs="Arial"/>
          <w:color w:val="auto"/>
          <w:sz w:val="20"/>
          <w:szCs w:val="22"/>
          <w:lang w:val="es-ES_tradnl"/>
        </w:rPr>
      </w:pPr>
      <w:r w:rsidRPr="004669FD">
        <w:rPr>
          <w:rFonts w:ascii="Arial" w:hAnsi="Arial" w:cs="Arial"/>
          <w:i/>
          <w:color w:val="auto"/>
          <w:sz w:val="20"/>
          <w:szCs w:val="22"/>
          <w:lang w:val="es-ES_tradnl"/>
        </w:rPr>
        <w:t>Nota.</w:t>
      </w:r>
      <w:r w:rsidRPr="004669FD">
        <w:rPr>
          <w:rFonts w:ascii="Arial" w:hAnsi="Arial" w:cs="Arial"/>
          <w:color w:val="auto"/>
          <w:sz w:val="20"/>
          <w:szCs w:val="22"/>
          <w:lang w:val="es-ES_tradnl"/>
        </w:rPr>
        <w:t xml:space="preserve"> Adaptado de Promedio de años de estudio alcanzado por mujeres y hombres de 15 y más años de</w:t>
      </w:r>
      <w:r w:rsidR="00A933B1" w:rsidRPr="004669FD">
        <w:rPr>
          <w:rFonts w:ascii="Arial" w:hAnsi="Arial" w:cs="Arial"/>
          <w:color w:val="auto"/>
          <w:sz w:val="20"/>
          <w:szCs w:val="22"/>
          <w:lang w:val="es-ES_tradnl"/>
        </w:rPr>
        <w:t xml:space="preserve"> </w:t>
      </w:r>
      <w:r w:rsidRPr="004669FD">
        <w:rPr>
          <w:rFonts w:ascii="Arial" w:hAnsi="Arial" w:cs="Arial"/>
          <w:color w:val="auto"/>
          <w:sz w:val="20"/>
          <w:szCs w:val="22"/>
          <w:lang w:val="es-ES_tradnl"/>
        </w:rPr>
        <w:t>edad, según grupos de edad, por Instituto Nacional de Estadística e Informática, 2018</w:t>
      </w:r>
      <w:r w:rsidR="00A933B1" w:rsidRPr="004669FD">
        <w:rPr>
          <w:rFonts w:ascii="Arial" w:hAnsi="Arial" w:cs="Arial"/>
          <w:color w:val="auto"/>
          <w:sz w:val="20"/>
          <w:szCs w:val="22"/>
          <w:lang w:val="es-ES_tradnl"/>
        </w:rPr>
        <w:t xml:space="preserve">. </w:t>
      </w:r>
      <w:r w:rsidR="00A933B1" w:rsidRPr="004669FD">
        <w:rPr>
          <w:rFonts w:ascii="Arial" w:hAnsi="Arial" w:cs="Arial"/>
          <w:color w:val="auto"/>
          <w:sz w:val="20"/>
          <w:szCs w:val="22"/>
          <w:vertAlign w:val="superscript"/>
          <w:lang w:val="es-ES_tradnl"/>
        </w:rPr>
        <w:t>a</w:t>
      </w:r>
      <w:r w:rsidR="006C4D2C" w:rsidRPr="004669FD">
        <w:rPr>
          <w:rFonts w:ascii="Arial" w:hAnsi="Arial" w:cs="Arial"/>
          <w:color w:val="auto"/>
          <w:sz w:val="20"/>
          <w:szCs w:val="22"/>
          <w:lang w:val="es-ES_tradnl"/>
        </w:rPr>
        <w:t xml:space="preserve"> </w:t>
      </w:r>
      <w:r w:rsidR="00A933B1" w:rsidRPr="004669FD">
        <w:rPr>
          <w:rFonts w:ascii="Arial" w:hAnsi="Arial" w:cs="Arial"/>
          <w:color w:val="auto"/>
          <w:sz w:val="20"/>
          <w:szCs w:val="22"/>
          <w:lang w:val="es-ES_tradnl"/>
        </w:rPr>
        <w:t xml:space="preserve">promedio aritmético. </w:t>
      </w:r>
      <w:r w:rsidR="00A933B1" w:rsidRPr="004669FD">
        <w:rPr>
          <w:rFonts w:ascii="Arial" w:hAnsi="Arial" w:cs="Arial"/>
          <w:color w:val="auto"/>
          <w:sz w:val="20"/>
          <w:szCs w:val="22"/>
          <w:vertAlign w:val="superscript"/>
          <w:lang w:val="es-ES_tradnl"/>
        </w:rPr>
        <w:t>b</w:t>
      </w:r>
      <w:r w:rsidR="00A933B1" w:rsidRPr="004669FD">
        <w:rPr>
          <w:rFonts w:ascii="Arial" w:hAnsi="Arial" w:cs="Arial"/>
          <w:color w:val="auto"/>
          <w:sz w:val="20"/>
          <w:szCs w:val="22"/>
          <w:lang w:val="es-ES_tradnl"/>
        </w:rPr>
        <w:t xml:space="preserve"> ocurrencias por duplicidad de pruebas.</w:t>
      </w:r>
    </w:p>
    <w:p w:rsidR="00237946" w:rsidRPr="004669FD" w:rsidRDefault="00237946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46750F" w:rsidRPr="004669FD" w:rsidRDefault="0046750F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985AEE">
        <w:rPr>
          <w:rFonts w:ascii="Arial" w:hAnsi="Arial" w:cs="Arial"/>
          <w:i/>
          <w:color w:val="800000"/>
          <w:sz w:val="22"/>
          <w:szCs w:val="22"/>
          <w:lang w:val="es-ES_tradnl"/>
        </w:rPr>
        <w:t>Este texto muestra como se explica y cita las ecuaciones antes de insertarlas</w:t>
      </w:r>
      <w:r w:rsidRPr="00985AEE">
        <w:rPr>
          <w:rFonts w:ascii="Arial" w:hAnsi="Arial" w:cs="Arial"/>
          <w:color w:val="800000"/>
          <w:sz w:val="22"/>
          <w:szCs w:val="22"/>
          <w:lang w:val="es-ES_tradnl"/>
        </w:rPr>
        <w:t xml:space="preserve">: 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La ecuación 1</w:t>
      </w:r>
      <w:r w:rsidR="000653FE" w:rsidRPr="004669FD">
        <w:rPr>
          <w:rFonts w:ascii="Arial" w:hAnsi="Arial" w:cs="Arial"/>
          <w:color w:val="auto"/>
          <w:sz w:val="22"/>
          <w:szCs w:val="22"/>
          <w:lang w:val="es-ES_tradnl"/>
        </w:rPr>
        <w:t>,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 </w:t>
      </w:r>
      <w:r w:rsidR="000653FE"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permite calcular la longitud de uno de sus lados a partir de la longitud de los otros dos y la medida del ángulo entre </w:t>
      </w:r>
      <w:r w:rsidR="00B20824">
        <w:rPr>
          <w:rFonts w:ascii="Arial" w:hAnsi="Arial" w:cs="Arial"/>
          <w:color w:val="auto"/>
          <w:sz w:val="22"/>
          <w:szCs w:val="22"/>
          <w:lang w:val="es-ES_tradnl"/>
        </w:rPr>
        <w:t>e</w:t>
      </w:r>
      <w:r w:rsidR="000653FE"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stos 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(</w:t>
      </w:r>
      <w:r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 xml:space="preserve">referido a la </w:t>
      </w:r>
      <w:r w:rsidR="000653FE"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>ecuación 1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).</w:t>
      </w:r>
    </w:p>
    <w:p w:rsidR="00AD3101" w:rsidRPr="004669FD" w:rsidRDefault="00AD3101" w:rsidP="00AE46CB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</w:p>
    <w:p w:rsidR="00AD3101" w:rsidRPr="004669FD" w:rsidRDefault="0049071A" w:rsidP="0046750F">
      <w:pPr>
        <w:spacing w:line="360" w:lineRule="auto"/>
        <w:ind w:firstLine="720"/>
        <w:jc w:val="right"/>
        <w:rPr>
          <w:rFonts w:ascii="Arial" w:hAnsi="Arial" w:cs="Arial"/>
          <w:color w:val="auto"/>
          <w:sz w:val="22"/>
          <w:szCs w:val="22"/>
          <w:lang w:val="es-ES_tradnl"/>
        </w:rPr>
      </w:pPr>
      <m:oMath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  <w:lang w:val="es-ES_tradnl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color w:val="auto"/>
                <w:sz w:val="22"/>
                <w:szCs w:val="22"/>
                <w:lang w:val="es-ES_tradnl"/>
              </w:rPr>
              <m:t>sin</m:t>
            </m:r>
          </m:fName>
          <m:e>
            <m:r>
              <w:rPr>
                <w:rFonts w:ascii="Cambria Math" w:eastAsia="Cambria Math" w:hAnsi="Cambria Math" w:cs="Cambria Math"/>
                <w:color w:val="auto"/>
                <w:sz w:val="22"/>
                <w:szCs w:val="22"/>
                <w:lang w:val="es-ES_tradnl"/>
              </w:rPr>
              <m:t>α</m:t>
            </m:r>
          </m:e>
        </m:func>
        <m:r>
          <w:rPr>
            <w:rFonts w:ascii="Cambria Math" w:eastAsia="Cambria Math" w:hAnsi="Cambria Math" w:cs="Cambria Math"/>
            <w:color w:val="auto"/>
            <w:sz w:val="22"/>
            <w:szCs w:val="22"/>
            <w:lang w:val="es-ES_tradnl"/>
          </w:rPr>
          <m:t>±</m:t>
        </m:r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  <w:lang w:val="es-ES_tradnl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 Math" w:hAnsi="Cambria Math" w:cs="Cambria Math"/>
                <w:color w:val="auto"/>
                <w:sz w:val="22"/>
                <w:szCs w:val="22"/>
                <w:lang w:val="es-ES_tradnl"/>
              </w:rPr>
              <m:t>sin</m:t>
            </m:r>
          </m:fName>
          <m:e>
            <m:r>
              <w:rPr>
                <w:rFonts w:ascii="Cambria Math" w:eastAsia="Cambria Math" w:hAnsi="Cambria Math" w:cs="Cambria Math"/>
                <w:color w:val="auto"/>
                <w:sz w:val="22"/>
                <w:szCs w:val="22"/>
                <w:lang w:val="es-ES_tradnl"/>
              </w:rPr>
              <m:t>β</m:t>
            </m:r>
          </m:e>
        </m:func>
        <m:r>
          <w:rPr>
            <w:rFonts w:ascii="Cambria Math" w:eastAsia="Cambria Math" w:hAnsi="Cambria Math" w:cs="Cambria Math"/>
            <w:color w:val="auto"/>
            <w:sz w:val="22"/>
            <w:szCs w:val="22"/>
            <w:lang w:val="es-ES_tradnl"/>
          </w:rPr>
          <m:t>=2</m:t>
        </m:r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  <w:lang w:val="es-ES_tradnl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 Math" w:hAnsi="Cambria Math" w:cs="Cambria Math"/>
                <w:color w:val="auto"/>
                <w:sz w:val="22"/>
                <w:szCs w:val="22"/>
                <w:lang w:val="es-ES_tradnl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  <w:lang w:val="es-ES_tradnl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  <w:lang w:val="es-ES_tradnl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  <w:lang w:val="es-ES_tradnl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  <w:lang w:val="es-ES_tradnl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  <w:lang w:val="es-ES_tradnl"/>
                  </w:rPr>
                  <m:t>α±β</m:t>
                </m:r>
              </m:e>
            </m:d>
          </m:e>
        </m:func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  <w:lang w:val="es-ES_tradnl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 Math" w:hAnsi="Cambria Math" w:cs="Cambria Math"/>
                <w:color w:val="auto"/>
                <w:sz w:val="22"/>
                <w:szCs w:val="22"/>
                <w:lang w:val="es-ES_tradnl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  <w:lang w:val="es-ES_tradnl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  <w:lang w:val="es-ES_tradnl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  <w:lang w:val="es-ES_tradnl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  <w:lang w:val="es-ES_tradnl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  <w:lang w:val="es-ES_tradnl"/>
                  </w:rPr>
                  <m:t>α∓β</m:t>
                </m:r>
              </m:e>
            </m:d>
          </m:e>
        </m:func>
      </m:oMath>
      <w:r w:rsidR="0046750F"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                                (1)</w:t>
      </w:r>
    </w:p>
    <w:p w:rsidR="00AD3101" w:rsidRPr="004669FD" w:rsidRDefault="00AD3101" w:rsidP="00AE46CB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</w:p>
    <w:p w:rsidR="00AD3101" w:rsidRPr="004669FD" w:rsidRDefault="00AD3101" w:rsidP="00AE46CB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</w:p>
    <w:p w:rsidR="00AE46CB" w:rsidRPr="004669FD" w:rsidRDefault="00AE46CB" w:rsidP="00AE46CB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985AEE">
        <w:rPr>
          <w:rFonts w:ascii="Arial" w:hAnsi="Arial" w:cs="Arial"/>
          <w:i/>
          <w:color w:val="800000"/>
          <w:sz w:val="22"/>
          <w:szCs w:val="22"/>
          <w:lang w:val="es-ES_tradnl"/>
        </w:rPr>
        <w:lastRenderedPageBreak/>
        <w:t>Este texto muestra como se explica y cita las tablas antes de insertarlas</w:t>
      </w:r>
      <w:r w:rsidRPr="00985AEE">
        <w:rPr>
          <w:rFonts w:ascii="Arial" w:hAnsi="Arial" w:cs="Arial"/>
          <w:color w:val="800000"/>
          <w:sz w:val="22"/>
          <w:szCs w:val="22"/>
          <w:lang w:val="es-ES_tradnl"/>
        </w:rPr>
        <w:t xml:space="preserve">: 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La Figura 4 muestra el funcionamiento de un embalse típico de las zonas templada o boreal, en sus primeros años tras el cierre de la presa y la primera inundación, y a partir de los 10 años de puesta en explotación. Solo se representa el intercambio gaseoso aire-agua. En los primeros años de inundación, dentro de lo que se co</w:t>
      </w:r>
      <w:r w:rsidR="00AD3101" w:rsidRPr="004669FD">
        <w:rPr>
          <w:rFonts w:ascii="Arial" w:hAnsi="Arial" w:cs="Arial"/>
          <w:color w:val="auto"/>
          <w:sz w:val="22"/>
          <w:szCs w:val="22"/>
          <w:lang w:val="es-ES_tradnl"/>
        </w:rPr>
        <w:t>noce como proceso de maduració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n del embalse y que viene a durar por término</w:t>
      </w:r>
      <w:r w:rsidR="00AD3101"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 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medio entre 5 y 8 años</w:t>
      </w:r>
      <w:r w:rsidR="00AD3101"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 </w:t>
      </w:r>
      <w:r w:rsidR="00AD3101" w:rsidRPr="00985AEE">
        <w:rPr>
          <w:rFonts w:ascii="Arial" w:hAnsi="Arial" w:cs="Arial"/>
          <w:color w:val="800000"/>
          <w:sz w:val="22"/>
          <w:szCs w:val="22"/>
          <w:lang w:val="es-ES_tradnl"/>
        </w:rPr>
        <w:t>(</w:t>
      </w:r>
      <w:r w:rsidR="00AD3101" w:rsidRPr="00985AEE">
        <w:rPr>
          <w:rFonts w:ascii="Arial" w:hAnsi="Arial" w:cs="Arial"/>
          <w:i/>
          <w:color w:val="800000"/>
          <w:sz w:val="22"/>
          <w:szCs w:val="22"/>
          <w:lang w:val="es-ES_tradnl"/>
        </w:rPr>
        <w:t>referido a la figura 4</w:t>
      </w:r>
      <w:r w:rsidR="00AD3101" w:rsidRPr="00985AEE">
        <w:rPr>
          <w:rFonts w:ascii="Arial" w:hAnsi="Arial" w:cs="Arial"/>
          <w:color w:val="800000"/>
          <w:sz w:val="22"/>
          <w:szCs w:val="22"/>
          <w:lang w:val="es-ES_tradnl"/>
        </w:rPr>
        <w:t>)</w:t>
      </w:r>
      <w:r w:rsidRPr="00985AEE">
        <w:rPr>
          <w:rFonts w:ascii="Arial" w:hAnsi="Arial" w:cs="Arial"/>
          <w:color w:val="800000"/>
          <w:sz w:val="22"/>
          <w:szCs w:val="22"/>
          <w:lang w:val="es-ES_tradnl"/>
        </w:rPr>
        <w:t>.</w:t>
      </w:r>
    </w:p>
    <w:p w:rsidR="00AE46CB" w:rsidRPr="00812ADE" w:rsidRDefault="00AE46CB" w:rsidP="0011591F">
      <w:pPr>
        <w:spacing w:line="360" w:lineRule="auto"/>
        <w:ind w:firstLine="720"/>
        <w:jc w:val="both"/>
        <w:rPr>
          <w:rFonts w:ascii="Arial" w:hAnsi="Arial" w:cs="Arial"/>
          <w:b/>
          <w:color w:val="auto"/>
          <w:sz w:val="28"/>
          <w:szCs w:val="22"/>
          <w:lang w:val="es-ES_tradnl"/>
        </w:rPr>
      </w:pPr>
    </w:p>
    <w:p w:rsidR="00AE46CB" w:rsidRPr="004669FD" w:rsidRDefault="00AE46CB" w:rsidP="00A41275">
      <w:pPr>
        <w:spacing w:line="360" w:lineRule="auto"/>
        <w:ind w:left="426" w:right="401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color w:val="auto"/>
          <w:sz w:val="22"/>
          <w:szCs w:val="22"/>
          <w:lang w:val="es-ES_tradnl"/>
        </w:rPr>
        <w:t>Figura 4</w:t>
      </w:r>
    </w:p>
    <w:p w:rsidR="00237946" w:rsidRPr="004669FD" w:rsidRDefault="00C86C9E" w:rsidP="00A41275">
      <w:pPr>
        <w:spacing w:line="360" w:lineRule="auto"/>
        <w:ind w:left="426" w:right="401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>Emisiones de gases con efecto invernadero en embalses templados y boreales,</w:t>
      </w:r>
      <w:r w:rsidR="00AE46CB"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 xml:space="preserve"> según los añ</w:t>
      </w:r>
      <w:r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>os transcurr</w:t>
      </w:r>
      <w:r w:rsidR="00AE46CB"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>idos desde la primera inundación</w:t>
      </w:r>
    </w:p>
    <w:p w:rsidR="00237946" w:rsidRPr="004669FD" w:rsidRDefault="00C86C9E" w:rsidP="001A55FC">
      <w:pPr>
        <w:spacing w:line="360" w:lineRule="auto"/>
        <w:jc w:val="center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noProof/>
        </w:rPr>
        <w:drawing>
          <wp:inline distT="0" distB="0" distL="0" distR="0" wp14:anchorId="4428F55D" wp14:editId="7DF3E825">
            <wp:extent cx="4791075" cy="28860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946" w:rsidRPr="004669FD" w:rsidRDefault="00AE46CB" w:rsidP="004326F5">
      <w:pPr>
        <w:ind w:left="426" w:right="543"/>
        <w:jc w:val="both"/>
        <w:rPr>
          <w:rFonts w:ascii="Arial" w:hAnsi="Arial" w:cs="Arial"/>
          <w:color w:val="auto"/>
          <w:sz w:val="20"/>
          <w:szCs w:val="20"/>
          <w:lang w:val="es-ES_tradnl"/>
        </w:rPr>
      </w:pPr>
      <w:r w:rsidRPr="004669FD">
        <w:rPr>
          <w:rFonts w:ascii="Arial" w:hAnsi="Arial" w:cs="Arial"/>
          <w:i/>
          <w:color w:val="auto"/>
          <w:sz w:val="20"/>
          <w:szCs w:val="20"/>
          <w:lang w:val="es-ES_tradnl"/>
        </w:rPr>
        <w:t>Nota.</w:t>
      </w:r>
      <w:r w:rsidRPr="004669FD">
        <w:rPr>
          <w:rFonts w:ascii="Arial" w:hAnsi="Arial" w:cs="Arial"/>
          <w:color w:val="auto"/>
          <w:sz w:val="20"/>
          <w:szCs w:val="20"/>
          <w:lang w:val="es-ES_tradnl"/>
        </w:rPr>
        <w:t xml:space="preserve"> Adaptado de Palau y Alonso (2008) del sitio web </w:t>
      </w:r>
      <w:hyperlink r:id="rId13" w:history="1">
        <w:r w:rsidR="001A55FC" w:rsidRPr="004669FD">
          <w:rPr>
            <w:rStyle w:val="Hipervnculo"/>
            <w:rFonts w:ascii="Arial" w:hAnsi="Arial" w:cs="Arial"/>
            <w:sz w:val="20"/>
            <w:szCs w:val="20"/>
            <w:lang w:val="es-ES_tradnl"/>
          </w:rPr>
          <w:t>http://iwaponline.com/IA/article-pdf/17/3/247/577370/ia20102978</w:t>
        </w:r>
      </w:hyperlink>
      <w:r w:rsidRPr="004669FD">
        <w:rPr>
          <w:rFonts w:ascii="Arial" w:hAnsi="Arial" w:cs="Arial"/>
          <w:color w:val="auto"/>
          <w:sz w:val="20"/>
          <w:szCs w:val="20"/>
          <w:lang w:val="es-ES_tradnl"/>
        </w:rPr>
        <w:t>.</w:t>
      </w:r>
      <w:r w:rsidR="001A55FC" w:rsidRPr="004669FD">
        <w:rPr>
          <w:rFonts w:ascii="Arial" w:hAnsi="Arial" w:cs="Arial"/>
          <w:color w:val="auto"/>
          <w:sz w:val="20"/>
          <w:szCs w:val="20"/>
          <w:lang w:val="es-ES_tradnl"/>
        </w:rPr>
        <w:t xml:space="preserve"> DOC: carbono orgánico disuelto; PIC: carbono inorgánico particulado.</w:t>
      </w:r>
    </w:p>
    <w:p w:rsidR="002B27B0" w:rsidRPr="004669FD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E54330" w:rsidP="00C23C7D">
      <w:pPr>
        <w:spacing w:after="120" w:line="360" w:lineRule="auto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2</w:t>
      </w:r>
      <w:r w:rsidR="002C6D30" w:rsidRPr="004669FD">
        <w:rPr>
          <w:rFonts w:ascii="Arial" w:hAnsi="Arial" w:cs="Arial"/>
          <w:b/>
          <w:sz w:val="22"/>
          <w:lang w:val="es-ES_tradnl"/>
        </w:rPr>
        <w:t>.3.</w:t>
      </w:r>
      <w:r w:rsidR="002C6D30" w:rsidRPr="004669FD">
        <w:rPr>
          <w:rFonts w:ascii="Arial" w:hAnsi="Arial" w:cs="Arial"/>
          <w:b/>
          <w:sz w:val="22"/>
          <w:lang w:val="es-ES_tradnl"/>
        </w:rPr>
        <w:tab/>
        <w:t>Definición de términos</w:t>
      </w:r>
    </w:p>
    <w:p w:rsidR="002B27B0" w:rsidRPr="004669FD" w:rsidRDefault="00E54330" w:rsidP="002B27B0">
      <w:pPr>
        <w:spacing w:after="120" w:line="360" w:lineRule="auto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2</w:t>
      </w:r>
      <w:r w:rsidR="002B27B0" w:rsidRPr="004669FD">
        <w:rPr>
          <w:rFonts w:ascii="Arial" w:hAnsi="Arial" w:cs="Arial"/>
          <w:b/>
          <w:sz w:val="22"/>
          <w:lang w:val="es-ES_tradnl"/>
        </w:rPr>
        <w:t xml:space="preserve">.3.1. Primer término </w:t>
      </w:r>
    </w:p>
    <w:p w:rsidR="002B27B0" w:rsidRPr="004669FD" w:rsidRDefault="00CA0746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>
        <w:rPr>
          <w:rFonts w:ascii="Arial" w:hAnsi="Arial" w:cs="Arial"/>
          <w:sz w:val="22"/>
          <w:lang w:val="es-ES_tradnl"/>
        </w:rPr>
        <w:t>P</w:t>
      </w:r>
      <w:r w:rsidR="002B27B0" w:rsidRPr="004669FD">
        <w:rPr>
          <w:rFonts w:ascii="Arial" w:hAnsi="Arial" w:cs="Arial"/>
          <w:sz w:val="22"/>
          <w:lang w:val="es-ES_tradnl"/>
        </w:rPr>
        <w:t>árrafo. Este texto muestra sobre cómo usar la sangría al comienzo del primer párrafo (cita al final).</w:t>
      </w:r>
    </w:p>
    <w:p w:rsidR="002B27B0" w:rsidRPr="004669FD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B27B0" w:rsidRPr="004669FD" w:rsidRDefault="00E54330" w:rsidP="002B27B0">
      <w:pPr>
        <w:spacing w:after="120" w:line="360" w:lineRule="auto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2</w:t>
      </w:r>
      <w:r w:rsidR="002B27B0" w:rsidRPr="004669FD">
        <w:rPr>
          <w:rFonts w:ascii="Arial" w:hAnsi="Arial" w:cs="Arial"/>
          <w:b/>
          <w:sz w:val="22"/>
          <w:lang w:val="es-ES_tradnl"/>
        </w:rPr>
        <w:t xml:space="preserve">.3.2. Segundo término </w:t>
      </w:r>
    </w:p>
    <w:p w:rsidR="002B27B0" w:rsidRPr="004669FD" w:rsidRDefault="00CA0746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>
        <w:rPr>
          <w:rFonts w:ascii="Arial" w:hAnsi="Arial" w:cs="Arial"/>
          <w:sz w:val="22"/>
          <w:lang w:val="es-ES_tradnl"/>
        </w:rPr>
        <w:t>P</w:t>
      </w:r>
      <w:r w:rsidR="002B27B0" w:rsidRPr="004669FD">
        <w:rPr>
          <w:rFonts w:ascii="Arial" w:hAnsi="Arial" w:cs="Arial"/>
          <w:sz w:val="22"/>
          <w:lang w:val="es-ES_tradnl"/>
        </w:rPr>
        <w:t>árrafo. Este texto muestra sobre cómo usar la sangría al comienzo del primer párrafo (cita al final).</w:t>
      </w:r>
    </w:p>
    <w:p w:rsidR="002B27B0" w:rsidRPr="004669FD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2C6D30" w:rsidP="002C6D30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lang w:val="es-ES_tradnl"/>
        </w:rPr>
        <w:br w:type="page"/>
      </w:r>
      <w:r w:rsidR="00E54330" w:rsidRPr="004669FD">
        <w:rPr>
          <w:rFonts w:ascii="Arial" w:hAnsi="Arial" w:cs="Arial"/>
          <w:b/>
          <w:lang w:val="es-ES_tradnl"/>
        </w:rPr>
        <w:lastRenderedPageBreak/>
        <w:t>CAPÍTULO</w:t>
      </w:r>
      <w:r w:rsidR="00E54330" w:rsidRPr="004669FD">
        <w:rPr>
          <w:rFonts w:ascii="Arial" w:hAnsi="Arial" w:cs="Arial"/>
          <w:lang w:val="es-ES_tradnl"/>
        </w:rPr>
        <w:t xml:space="preserve"> </w:t>
      </w:r>
      <w:r w:rsidR="00F36D4C" w:rsidRPr="004669FD">
        <w:rPr>
          <w:rFonts w:ascii="Arial" w:hAnsi="Arial" w:cs="Arial"/>
          <w:b/>
          <w:sz w:val="22"/>
          <w:szCs w:val="22"/>
          <w:lang w:val="es-ES_tradnl"/>
        </w:rPr>
        <w:t>I</w:t>
      </w:r>
      <w:r w:rsidR="00E54330" w:rsidRPr="004669FD">
        <w:rPr>
          <w:rFonts w:ascii="Arial" w:hAnsi="Arial" w:cs="Arial"/>
          <w:b/>
          <w:sz w:val="22"/>
          <w:szCs w:val="22"/>
          <w:lang w:val="es-ES_tradnl"/>
        </w:rPr>
        <w:t>II</w:t>
      </w:r>
      <w:r w:rsidR="00F36D4C" w:rsidRPr="004669FD">
        <w:rPr>
          <w:rFonts w:ascii="Arial" w:hAnsi="Arial" w:cs="Arial"/>
          <w:b/>
          <w:sz w:val="22"/>
          <w:szCs w:val="22"/>
          <w:lang w:val="es-ES_tradnl"/>
        </w:rPr>
        <w:t xml:space="preserve">. </w:t>
      </w:r>
      <w:r w:rsidR="005832DB" w:rsidRPr="004669FD">
        <w:rPr>
          <w:rFonts w:ascii="Arial" w:hAnsi="Arial" w:cs="Arial"/>
          <w:b/>
          <w:sz w:val="22"/>
          <w:szCs w:val="22"/>
          <w:lang w:val="es-ES_tradnl"/>
        </w:rPr>
        <w:t>MARCO METODOLÓGICO</w:t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A41275" w:rsidRPr="004669FD" w:rsidRDefault="00A41275" w:rsidP="00A41275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B531EE" w:rsidP="003831E0">
      <w:pPr>
        <w:spacing w:after="120" w:line="360" w:lineRule="auto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3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.1.</w:t>
      </w:r>
      <w:r w:rsidR="000634B4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Diseño de la investigación</w:t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B531EE" w:rsidP="00CA0746">
      <w:pPr>
        <w:tabs>
          <w:tab w:val="left" w:pos="5630"/>
        </w:tabs>
        <w:spacing w:after="120" w:line="360" w:lineRule="auto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3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.2.</w:t>
      </w:r>
      <w:r w:rsidR="000634B4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Acciones y actividades</w:t>
      </w:r>
      <w:r w:rsidR="00CA0746">
        <w:rPr>
          <w:rFonts w:ascii="Arial" w:hAnsi="Arial" w:cs="Arial"/>
          <w:b/>
          <w:sz w:val="22"/>
          <w:szCs w:val="22"/>
          <w:lang w:val="es-ES_tradnl"/>
        </w:rPr>
        <w:tab/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B531EE" w:rsidP="00A41275">
      <w:pPr>
        <w:spacing w:after="120" w:line="360" w:lineRule="auto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3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.3.</w:t>
      </w:r>
      <w:r w:rsidR="000634B4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Materiales y/o instrumentos</w:t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B531EE" w:rsidP="00A41275">
      <w:pPr>
        <w:spacing w:after="120" w:line="360" w:lineRule="auto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3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.4.</w:t>
      </w:r>
      <w:r w:rsidR="000634B4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Población y/o muestra de estudio</w:t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B531EE" w:rsidRPr="004669FD" w:rsidRDefault="00B531EE" w:rsidP="00B531EE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>
        <w:rPr>
          <w:rFonts w:ascii="Arial" w:hAnsi="Arial" w:cs="Arial"/>
          <w:b/>
          <w:sz w:val="22"/>
          <w:lang w:val="es-ES_tradnl"/>
        </w:rPr>
        <w:t>3</w:t>
      </w:r>
      <w:r w:rsidRPr="004669FD">
        <w:rPr>
          <w:rFonts w:ascii="Arial" w:hAnsi="Arial" w:cs="Arial"/>
          <w:b/>
          <w:sz w:val="22"/>
          <w:lang w:val="es-ES_tradnl"/>
        </w:rPr>
        <w:t>.</w:t>
      </w:r>
      <w:r w:rsidR="000634B4">
        <w:rPr>
          <w:rFonts w:ascii="Arial" w:hAnsi="Arial" w:cs="Arial"/>
          <w:b/>
          <w:sz w:val="22"/>
          <w:lang w:val="es-ES_tradnl"/>
        </w:rPr>
        <w:t>5</w:t>
      </w:r>
      <w:r w:rsidRPr="004669FD">
        <w:rPr>
          <w:rFonts w:ascii="Arial" w:hAnsi="Arial" w:cs="Arial"/>
          <w:b/>
          <w:sz w:val="22"/>
          <w:lang w:val="es-ES_tradnl"/>
        </w:rPr>
        <w:t>. Operacionalización de variables</w:t>
      </w:r>
    </w:p>
    <w:p w:rsidR="00B531EE" w:rsidRPr="004669FD" w:rsidRDefault="00B531EE" w:rsidP="00130DB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B531EE" w:rsidRPr="004669FD" w:rsidRDefault="00B531EE" w:rsidP="00B531EE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</w:t>
      </w:r>
    </w:p>
    <w:p w:rsidR="00B531EE" w:rsidRDefault="00B531EE" w:rsidP="00B531EE">
      <w:pPr>
        <w:spacing w:line="360" w:lineRule="auto"/>
        <w:ind w:firstLine="72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Tercer</w:t>
      </w:r>
      <w:r w:rsidRPr="004669FD">
        <w:rPr>
          <w:rFonts w:ascii="Arial" w:hAnsi="Arial" w:cs="Arial"/>
          <w:sz w:val="22"/>
          <w:lang w:val="es-ES_tradnl"/>
        </w:rPr>
        <w:t xml:space="preserve"> párrafo. La tabla x muestra la operacionalización de variables, debe adaptarse según el tipo, nivel y diseño de investigación.</w:t>
      </w:r>
    </w:p>
    <w:p w:rsidR="002A204E" w:rsidRDefault="002A204E" w:rsidP="002A204E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</w:p>
    <w:p w:rsidR="002A204E" w:rsidRPr="004669FD" w:rsidRDefault="002A204E" w:rsidP="00130DB1">
      <w:pPr>
        <w:spacing w:line="360" w:lineRule="auto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color w:val="auto"/>
          <w:sz w:val="22"/>
          <w:szCs w:val="22"/>
          <w:lang w:val="es-ES_tradnl"/>
        </w:rPr>
        <w:t>Tabla X</w:t>
      </w:r>
    </w:p>
    <w:p w:rsidR="002A204E" w:rsidRPr="004669FD" w:rsidRDefault="002A204E" w:rsidP="00130DB1">
      <w:pPr>
        <w:spacing w:line="360" w:lineRule="auto"/>
        <w:rPr>
          <w:rFonts w:ascii="Arial" w:hAnsi="Arial" w:cs="Arial"/>
          <w:i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noProof/>
          <w:color w:val="99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EA21D7D" wp14:editId="46922204">
                <wp:simplePos x="0" y="0"/>
                <wp:positionH relativeFrom="column">
                  <wp:posOffset>2628900</wp:posOffset>
                </wp:positionH>
                <wp:positionV relativeFrom="paragraph">
                  <wp:posOffset>3165475</wp:posOffset>
                </wp:positionV>
                <wp:extent cx="175896" cy="5360355"/>
                <wp:effectExtent l="0" t="1270" r="13335" b="89535"/>
                <wp:wrapNone/>
                <wp:docPr id="41" name="Abrir llav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5896" cy="5360355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99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7E75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41" o:spid="_x0000_s1026" type="#_x0000_t87" style="position:absolute;margin-left:207pt;margin-top:249.25pt;width:13.85pt;height:422.1pt;rotation:-9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" adj="59" strokecolor="#900" strokeweight=".5pt">
                <v:stroke joinstyle="miter"/>
              </v:shape>
            </w:pict>
          </mc:Fallback>
        </mc:AlternateContent>
      </w:r>
      <w:r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 xml:space="preserve">Operacionalización de variables de investigación </w:t>
      </w:r>
    </w:p>
    <w:tbl>
      <w:tblPr>
        <w:tblStyle w:val="Tablaconcuadrcula"/>
        <w:tblW w:w="8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8"/>
        <w:gridCol w:w="1357"/>
        <w:gridCol w:w="1459"/>
        <w:gridCol w:w="1293"/>
        <w:gridCol w:w="1665"/>
        <w:gridCol w:w="1459"/>
      </w:tblGrid>
      <w:tr w:rsidR="002A204E" w:rsidRPr="004669FD" w:rsidTr="00114B2F"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2A204E" w:rsidRPr="004669FD" w:rsidRDefault="002A204E" w:rsidP="00D43EBA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Variable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</w:tcPr>
          <w:p w:rsidR="002A204E" w:rsidRPr="004669FD" w:rsidRDefault="002A204E" w:rsidP="00D43EBA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Definición conceptual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2A204E" w:rsidRPr="004669FD" w:rsidRDefault="002A204E" w:rsidP="00D43EBA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Dimensiones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2A204E" w:rsidRPr="004669FD" w:rsidRDefault="002A204E" w:rsidP="00D43EBA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Indicador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:rsidR="002A204E" w:rsidRPr="004669FD" w:rsidRDefault="002A204E" w:rsidP="00D43EBA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Escala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2A204E" w:rsidRPr="004669FD" w:rsidRDefault="002A204E" w:rsidP="00D43EBA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Técnicas o métodos</w:t>
            </w:r>
          </w:p>
        </w:tc>
      </w:tr>
      <w:tr w:rsidR="00905136" w:rsidRPr="004669FD" w:rsidTr="00905136">
        <w:trPr>
          <w:trHeight w:val="2191"/>
        </w:trPr>
        <w:tc>
          <w:tcPr>
            <w:tcW w:w="1348" w:type="dxa"/>
            <w:vMerge w:val="restart"/>
            <w:tcBorders>
              <w:top w:val="single" w:sz="4" w:space="0" w:color="auto"/>
            </w:tcBorders>
            <w:vAlign w:val="center"/>
          </w:tcPr>
          <w:p w:rsidR="00905136" w:rsidRPr="004669FD" w:rsidRDefault="00905136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1D4CC4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 xml:space="preserve">Variable independiente X </w:t>
            </w:r>
            <w:r w:rsidRPr="0001424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20FED74E" wp14:editId="6977A4C5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4106545</wp:posOffset>
                      </wp:positionV>
                      <wp:extent cx="1905000" cy="660400"/>
                      <wp:effectExtent l="0" t="0" r="19050" b="25400"/>
                      <wp:wrapNone/>
                      <wp:docPr id="40" name="Cuadro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660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99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7353" w:rsidRPr="001731F9" w:rsidRDefault="00DA7353" w:rsidP="00114B2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1731F9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  <w:t>Cuerpo de tabla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E2546E"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Alineación: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centrado 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Interlineado: sencillo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Tamaño de fuente: 9 – 11 puntos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ED74E" id="Cuadro de texto 40" o:spid="_x0000_s1035" type="#_x0000_t202" style="position:absolute;margin-left:237.1pt;margin-top:323.35pt;width:150pt;height:52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" fillcolor="window" strokecolor="#900" strokeweight=".5pt">
                      <v:textbox>
                        <w:txbxContent>
                          <w:p w:rsidR="00DA7353" w:rsidRPr="001731F9" w:rsidRDefault="00DA7353" w:rsidP="00114B2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</w:pPr>
                            <w:r w:rsidRPr="001731F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  <w:t>Cuerpo de tabla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 w:rsidRPr="00E2546E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Alineación: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centrado 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Interlineado: sencillo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Tamaño de fuente: 9 – 11 puntos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</w:tcBorders>
            <w:vAlign w:val="center"/>
          </w:tcPr>
          <w:p w:rsidR="00905136" w:rsidRPr="004669FD" w:rsidRDefault="00905136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1D4CC4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 xml:space="preserve">Conceptualice o defina la variable independiente X, incluya de ser necesario la fuente </w:t>
            </w:r>
            <w:r w:rsidRPr="0001424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179B0988" wp14:editId="2DF90098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4106545</wp:posOffset>
                      </wp:positionV>
                      <wp:extent cx="1905000" cy="660400"/>
                      <wp:effectExtent l="0" t="0" r="19050" b="25400"/>
                      <wp:wrapNone/>
                      <wp:docPr id="92" name="Cuadro de texto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660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99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7353" w:rsidRPr="001731F9" w:rsidRDefault="00DA7353" w:rsidP="00114B2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1731F9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  <w:t>Cuerpo de tabla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E2546E"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Alineación: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centrado 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Interlineado: sencillo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Tamaño de fuente: 9 – 11 puntos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B0988" id="Cuadro de texto 92" o:spid="_x0000_s1036" type="#_x0000_t202" style="position:absolute;margin-left:237.1pt;margin-top:323.35pt;width:150pt;height:52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" fillcolor="window" strokecolor="#900" strokeweight=".5pt">
                      <v:textbox>
                        <w:txbxContent>
                          <w:p w:rsidR="00DA7353" w:rsidRPr="001731F9" w:rsidRDefault="00DA7353" w:rsidP="00114B2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</w:pPr>
                            <w:r w:rsidRPr="001731F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  <w:t>Cuerpo de tabla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 w:rsidRPr="00E2546E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Alineación: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centrado 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Interlineado: sencillo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Tamaño de fuente: 9 – 11 puntos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59" w:type="dxa"/>
            <w:tcBorders>
              <w:top w:val="single" w:sz="4" w:space="0" w:color="auto"/>
            </w:tcBorders>
          </w:tcPr>
          <w:p w:rsidR="00905136" w:rsidRPr="004669FD" w:rsidRDefault="00905136" w:rsidP="00905136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01424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52E41668" wp14:editId="449897B1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4106545</wp:posOffset>
                      </wp:positionV>
                      <wp:extent cx="1905000" cy="660400"/>
                      <wp:effectExtent l="0" t="0" r="19050" b="25400"/>
                      <wp:wrapNone/>
                      <wp:docPr id="93" name="Cuadro de texto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660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99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7353" w:rsidRPr="001731F9" w:rsidRDefault="00DA7353" w:rsidP="00114B2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1731F9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  <w:t>Cuerpo de tabla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E2546E"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Alineación: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centrado 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Interlineado: sencillo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Tamaño de fuente: 9 – 11 puntos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41668" id="Cuadro de texto 93" o:spid="_x0000_s1037" type="#_x0000_t202" style="position:absolute;margin-left:237.1pt;margin-top:323.35pt;width:150pt;height:52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" fillcolor="window" strokecolor="#900" strokeweight=".5pt">
                      <v:textbox>
                        <w:txbxContent>
                          <w:p w:rsidR="00DA7353" w:rsidRPr="001731F9" w:rsidRDefault="00DA7353" w:rsidP="00114B2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</w:pPr>
                            <w:r w:rsidRPr="001731F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  <w:t>Cuerpo de tabla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 w:rsidRPr="00E2546E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Alineación: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centrado 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Interlineado: sencillo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Tamaño de fuente: 9 – 11 puntos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Defina los elementos integrantes de la variable compleja, de ser necesario descomponga la variable independiente X en dimensión 2.</w:t>
            </w:r>
          </w:p>
        </w:tc>
        <w:tc>
          <w:tcPr>
            <w:tcW w:w="1293" w:type="dxa"/>
            <w:tcBorders>
              <w:top w:val="single" w:sz="4" w:space="0" w:color="auto"/>
            </w:tcBorders>
          </w:tcPr>
          <w:p w:rsidR="00905136" w:rsidRPr="004669FD" w:rsidRDefault="00905136" w:rsidP="00905136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01424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07F0CDCC" wp14:editId="2D003E4A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4106545</wp:posOffset>
                      </wp:positionV>
                      <wp:extent cx="1905000" cy="660400"/>
                      <wp:effectExtent l="0" t="0" r="19050" b="25400"/>
                      <wp:wrapNone/>
                      <wp:docPr id="94" name="Cuadro de texto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660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99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7353" w:rsidRPr="001731F9" w:rsidRDefault="00DA7353" w:rsidP="00114B2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1731F9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  <w:t>Cuerpo de tabla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E2546E"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Alineación: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centrado 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Interlineado: sencillo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Tamaño de fuente: 9 – 11 puntos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0CDCC" id="Cuadro de texto 94" o:spid="_x0000_s1038" type="#_x0000_t202" style="position:absolute;margin-left:237.1pt;margin-top:323.35pt;width:150pt;height:52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" fillcolor="window" strokecolor="#900" strokeweight=".5pt">
                      <v:textbox>
                        <w:txbxContent>
                          <w:p w:rsidR="00DA7353" w:rsidRPr="001731F9" w:rsidRDefault="00DA7353" w:rsidP="00114B2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</w:pPr>
                            <w:r w:rsidRPr="001731F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  <w:t>Cuerpo de tabla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 w:rsidRPr="00E2546E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Alineación: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centrado 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Interlineado: sencillo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Tamaño de fuente: 9 – 11 puntos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Defina el elemento o evidencia que represente como se cuantifica o mide la variable o dimensión X2</w:t>
            </w:r>
          </w:p>
        </w:tc>
        <w:tc>
          <w:tcPr>
            <w:tcW w:w="1665" w:type="dxa"/>
            <w:tcBorders>
              <w:top w:val="single" w:sz="4" w:space="0" w:color="auto"/>
            </w:tcBorders>
          </w:tcPr>
          <w:p w:rsidR="00905136" w:rsidRPr="004669FD" w:rsidRDefault="00905136" w:rsidP="00905136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01424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786B2454" wp14:editId="7D626051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4106545</wp:posOffset>
                      </wp:positionV>
                      <wp:extent cx="1905000" cy="660400"/>
                      <wp:effectExtent l="0" t="0" r="19050" b="25400"/>
                      <wp:wrapNone/>
                      <wp:docPr id="95" name="Cuadro de texto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660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99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7353" w:rsidRPr="001731F9" w:rsidRDefault="00DA7353" w:rsidP="00114B2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1731F9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  <w:t>Cuerpo de tabla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E2546E"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Alineación: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centrado 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Interlineado: sencillo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Tamaño de fuente: 9 – 11 puntos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B2454" id="Cuadro de texto 95" o:spid="_x0000_s1039" type="#_x0000_t202" style="position:absolute;margin-left:237.1pt;margin-top:323.35pt;width:150pt;height:52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" fillcolor="window" strokecolor="#900" strokeweight=".5pt">
                      <v:textbox>
                        <w:txbxContent>
                          <w:p w:rsidR="00DA7353" w:rsidRPr="001731F9" w:rsidRDefault="00DA7353" w:rsidP="00114B2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</w:pPr>
                            <w:r w:rsidRPr="001731F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  <w:t>Cuerpo de tabla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 w:rsidRPr="00E2546E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Alineación: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centrado 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Interlineado: sencillo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Tamaño de fuente: 9 – 11 puntos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 xml:space="preserve">Delimite el conjunto de posibles valores o rangos nominales o con una métrica significativa para la dimensión X2 </w:t>
            </w:r>
          </w:p>
        </w:tc>
        <w:tc>
          <w:tcPr>
            <w:tcW w:w="1459" w:type="dxa"/>
            <w:tcBorders>
              <w:top w:val="single" w:sz="4" w:space="0" w:color="auto"/>
            </w:tcBorders>
          </w:tcPr>
          <w:p w:rsidR="00905136" w:rsidRPr="004669FD" w:rsidRDefault="00905136" w:rsidP="00905136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01424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0D5E109F" wp14:editId="4215EF8C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4106545</wp:posOffset>
                      </wp:positionV>
                      <wp:extent cx="1905000" cy="660400"/>
                      <wp:effectExtent l="0" t="0" r="19050" b="25400"/>
                      <wp:wrapNone/>
                      <wp:docPr id="288" name="Cuadro de texto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660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99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7353" w:rsidRPr="001731F9" w:rsidRDefault="00DA7353" w:rsidP="00114B2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1731F9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  <w:t>Cuerpo de tabla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E2546E"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Alineación: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centrado 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Interlineado: sencillo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Tamaño de fuente: 9 – 11 puntos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E109F" id="Cuadro de texto 288" o:spid="_x0000_s1040" type="#_x0000_t202" style="position:absolute;margin-left:237.1pt;margin-top:323.35pt;width:150pt;height:52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" fillcolor="window" strokecolor="#900" strokeweight=".5pt">
                      <v:textbox>
                        <w:txbxContent>
                          <w:p w:rsidR="00DA7353" w:rsidRPr="001731F9" w:rsidRDefault="00DA7353" w:rsidP="00114B2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</w:pPr>
                            <w:r w:rsidRPr="001731F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  <w:t>Cuerpo de tabla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 w:rsidRPr="00E2546E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Alineación: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centrado 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Interlineado: sencillo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Tamaño de fuente: 9 – 11 puntos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Nombre la metodología o técnica aceptada o estandarizada para la variable o dimensión X2</w:t>
            </w:r>
          </w:p>
        </w:tc>
      </w:tr>
      <w:tr w:rsidR="00F274C1" w:rsidRPr="004669FD" w:rsidTr="00D43EBA">
        <w:tc>
          <w:tcPr>
            <w:tcW w:w="1348" w:type="dxa"/>
            <w:vMerge/>
            <w:tcBorders>
              <w:bottom w:val="single" w:sz="4" w:space="0" w:color="auto"/>
            </w:tcBorders>
            <w:vAlign w:val="center"/>
          </w:tcPr>
          <w:p w:rsidR="00F274C1" w:rsidRPr="004669FD" w:rsidRDefault="00F274C1" w:rsidP="001D4CC4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</w:p>
        </w:tc>
        <w:tc>
          <w:tcPr>
            <w:tcW w:w="1357" w:type="dxa"/>
            <w:vMerge/>
            <w:tcBorders>
              <w:bottom w:val="single" w:sz="4" w:space="0" w:color="auto"/>
            </w:tcBorders>
            <w:vAlign w:val="center"/>
          </w:tcPr>
          <w:p w:rsidR="00F274C1" w:rsidRPr="004669FD" w:rsidRDefault="00F274C1" w:rsidP="001D4CC4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F274C1" w:rsidRPr="004669FD" w:rsidRDefault="00F274C1" w:rsidP="001D4CC4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1D4CC4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Defina los elementos integrantes de la variable compleja, de ser necesario descomponga la variable independiente X en dimensión 2.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F274C1" w:rsidRPr="004669FD" w:rsidRDefault="00F274C1" w:rsidP="001D4CC4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el elemento o evidencia que represente como se cuantifica o mide la variable o dimensión X2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:rsidR="00F274C1" w:rsidRPr="004669FD" w:rsidRDefault="00F274C1" w:rsidP="001D4CC4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Delimite el conjunto de posi</w:t>
            </w:r>
            <w:r>
              <w:rPr>
                <w:rFonts w:ascii="Arial" w:hAnsi="Arial" w:cs="Arial"/>
                <w:color w:val="auto"/>
                <w:sz w:val="18"/>
                <w:szCs w:val="22"/>
              </w:rPr>
              <w:t>bles valores o rangos nominales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 xml:space="preserve"> o con una métrica significativa para la dimensión X2 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F274C1" w:rsidRPr="004669FD" w:rsidRDefault="00F274C1" w:rsidP="001D4CC4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Nombre la metodología o técnica aceptada o</w:t>
            </w:r>
            <w:r>
              <w:rPr>
                <w:rFonts w:ascii="Arial" w:hAnsi="Arial" w:cs="Arial"/>
                <w:color w:val="auto"/>
                <w:sz w:val="18"/>
                <w:szCs w:val="22"/>
              </w:rPr>
              <w:t xml:space="preserve"> estandarizada para la variable o dimensión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 xml:space="preserve"> X2</w:t>
            </w:r>
          </w:p>
        </w:tc>
      </w:tr>
    </w:tbl>
    <w:p w:rsidR="00114B2F" w:rsidRDefault="00114B2F" w:rsidP="00114B2F">
      <w:pPr>
        <w:jc w:val="right"/>
        <w:rPr>
          <w:rFonts w:ascii="Arial" w:hAnsi="Arial" w:cs="Arial"/>
        </w:rPr>
      </w:pPr>
      <w:r>
        <w:rPr>
          <w:rFonts w:ascii="Arial" w:hAnsi="Arial" w:cs="Arial"/>
          <w:sz w:val="22"/>
        </w:rPr>
        <w:t xml:space="preserve"> (</w:t>
      </w:r>
      <w:r w:rsidRPr="00114B2F">
        <w:rPr>
          <w:rFonts w:ascii="Arial" w:hAnsi="Arial" w:cs="Arial"/>
          <w:sz w:val="22"/>
        </w:rPr>
        <w:t>continúa</w:t>
      </w:r>
      <w:r>
        <w:rPr>
          <w:rFonts w:ascii="Arial" w:hAnsi="Arial" w:cs="Arial"/>
        </w:rPr>
        <w:t>)</w:t>
      </w:r>
    </w:p>
    <w:p w:rsidR="001D4CC4" w:rsidRDefault="001D4CC4" w:rsidP="00114B2F">
      <w:pPr>
        <w:jc w:val="right"/>
        <w:rPr>
          <w:rFonts w:ascii="Arial" w:hAnsi="Arial" w:cs="Arial"/>
        </w:rPr>
      </w:pPr>
    </w:p>
    <w:p w:rsidR="00114B2F" w:rsidRPr="00114B2F" w:rsidRDefault="00114B2F" w:rsidP="00114B2F">
      <w:pPr>
        <w:rPr>
          <w:rFonts w:ascii="Arial" w:hAnsi="Arial" w:cs="Arial"/>
          <w:sz w:val="22"/>
        </w:rPr>
      </w:pPr>
      <w:r w:rsidRPr="00114B2F">
        <w:rPr>
          <w:rFonts w:ascii="Arial" w:hAnsi="Arial" w:cs="Arial"/>
          <w:sz w:val="22"/>
        </w:rPr>
        <w:t>Tabla x (continuación)</w:t>
      </w:r>
      <w:r w:rsidR="00F274C1" w:rsidRPr="00F274C1">
        <w:rPr>
          <w:rFonts w:ascii="Arial" w:hAnsi="Arial" w:cs="Arial"/>
          <w:noProof/>
          <w:sz w:val="22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8"/>
        <w:gridCol w:w="1465"/>
        <w:gridCol w:w="1459"/>
        <w:gridCol w:w="1293"/>
        <w:gridCol w:w="1336"/>
        <w:gridCol w:w="1459"/>
      </w:tblGrid>
      <w:tr w:rsidR="00114B2F" w:rsidRPr="004669FD" w:rsidTr="00D43EBA"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Variable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Definición conceptual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Dimensiones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Indicador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Escala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Técnicas o métodos</w:t>
            </w:r>
          </w:p>
        </w:tc>
      </w:tr>
      <w:tr w:rsidR="00114B2F" w:rsidRPr="004669FD" w:rsidTr="00114B2F"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Variable independiente Y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Conceptualice o defina la variable independiente Y, incluya de ser necesario la fuente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Defina los elementos integrantes de la variable compleja, de ser necesario descomponga la variable independiente Y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Defina el elemento o evidencia que represente como se cuantifica o mide la variable o dimensión Y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 xml:space="preserve">Delimite el conjunto de posibles valores o rangos nominales o con una métrica significativa para la dimensión Y 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Nombre la metodología o técnica aceptada o estandarizada para la variable o dimensión Y</w:t>
            </w:r>
          </w:p>
        </w:tc>
      </w:tr>
      <w:tr w:rsidR="00114B2F" w:rsidRPr="004669FD" w:rsidTr="00114B2F"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Variable dependiente Z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Conceptualice o defina la variable dependiente Z, incluya de ser necesario la fuente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Defina los elementos para medir variable dependiente Z</w:t>
            </w:r>
          </w:p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</w:p>
        </w:tc>
      </w:tr>
    </w:tbl>
    <w:p w:rsidR="00B531EE" w:rsidRPr="004669FD" w:rsidRDefault="00B531EE" w:rsidP="00B531EE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0634B4" w:rsidP="00A41275">
      <w:pPr>
        <w:spacing w:after="120" w:line="360" w:lineRule="auto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3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.</w:t>
      </w:r>
      <w:r>
        <w:rPr>
          <w:rFonts w:ascii="Arial" w:hAnsi="Arial" w:cs="Arial"/>
          <w:b/>
          <w:sz w:val="22"/>
          <w:szCs w:val="22"/>
          <w:lang w:val="es-ES_tradnl"/>
        </w:rPr>
        <w:t>6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.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Procesamiento y análisis de datos</w:t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2C6D30" w:rsidP="002C6D30">
      <w:pPr>
        <w:spacing w:line="360" w:lineRule="auto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br w:type="page"/>
      </w:r>
    </w:p>
    <w:p w:rsidR="002C6D30" w:rsidRPr="004669FD" w:rsidRDefault="004669FD" w:rsidP="002C6D30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lastRenderedPageBreak/>
        <w:t>CAPÍTULO I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V</w:t>
      </w:r>
      <w:r w:rsidRPr="004669FD">
        <w:rPr>
          <w:rFonts w:ascii="Arial" w:hAnsi="Arial" w:cs="Arial"/>
          <w:b/>
          <w:sz w:val="22"/>
          <w:szCs w:val="22"/>
          <w:lang w:val="es-ES_tradnl"/>
        </w:rPr>
        <w:t>: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4669FD">
        <w:rPr>
          <w:rFonts w:ascii="Arial" w:hAnsi="Arial" w:cs="Arial"/>
          <w:b/>
          <w:sz w:val="22"/>
          <w:szCs w:val="22"/>
          <w:lang w:val="es-ES_tradnl"/>
        </w:rPr>
        <w:t xml:space="preserve">RESULTADOS </w:t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12302F" w:rsidRPr="004669FD" w:rsidRDefault="0012302F" w:rsidP="0012302F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D74BA7" w:rsidRPr="00D74BA7" w:rsidRDefault="00D74BA7" w:rsidP="0023387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Primer párrafo. Este es un texto de ejemplo sobre el uso de san</w:t>
      </w:r>
      <w:r w:rsidR="00B20824">
        <w:rPr>
          <w:rFonts w:ascii="Arial" w:hAnsi="Arial" w:cs="Arial"/>
          <w:color w:val="auto"/>
          <w:sz w:val="22"/>
          <w:szCs w:val="22"/>
          <w:lang w:val="es-ES_tradnl"/>
        </w:rPr>
        <w:t>grías al inicio de cada párrafo</w:t>
      </w: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.</w:t>
      </w:r>
    </w:p>
    <w:p w:rsidR="00D74BA7" w:rsidRDefault="00D74BA7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 xml:space="preserve">Segundo párrafo. Este es un texto de ejemplo sobre el uso de sangrías al inicio de cada párrafo. </w:t>
      </w:r>
    </w:p>
    <w:p w:rsidR="00D74BA7" w:rsidRPr="00D74BA7" w:rsidRDefault="00D74BA7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D74BA7" w:rsidRPr="00D74BA7" w:rsidRDefault="00D74BA7" w:rsidP="00233871">
      <w:pPr>
        <w:spacing w:after="120" w:line="360" w:lineRule="auto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b/>
          <w:color w:val="auto"/>
          <w:sz w:val="22"/>
          <w:szCs w:val="22"/>
          <w:lang w:val="es-ES_tradnl"/>
        </w:rPr>
        <w:t>4.1</w:t>
      </w:r>
      <w:r w:rsidR="00C42F63">
        <w:rPr>
          <w:rFonts w:ascii="Arial" w:hAnsi="Arial" w:cs="Arial"/>
          <w:b/>
          <w:color w:val="auto"/>
          <w:sz w:val="22"/>
          <w:szCs w:val="22"/>
          <w:lang w:val="es-ES_tradnl"/>
        </w:rPr>
        <w:t>.</w:t>
      </w:r>
      <w:r w:rsidRPr="00D74BA7">
        <w:rPr>
          <w:rFonts w:ascii="Arial" w:hAnsi="Arial" w:cs="Arial"/>
          <w:b/>
          <w:color w:val="auto"/>
          <w:sz w:val="22"/>
          <w:szCs w:val="22"/>
          <w:lang w:val="es-ES_tradnl"/>
        </w:rPr>
        <w:t xml:space="preserve"> Primer subtítulo</w:t>
      </w:r>
    </w:p>
    <w:p w:rsidR="00D74BA7" w:rsidRPr="00D74BA7" w:rsidRDefault="00D74BA7" w:rsidP="0023387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Primer párrafo. Este es un texto de ejemplo sobre el uso de sangrías al inicio de cada párrafo.</w:t>
      </w:r>
    </w:p>
    <w:p w:rsidR="00C42F63" w:rsidRDefault="00D74BA7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 xml:space="preserve">Segundo párrafo. Este es un texto de ejemplo sobre el uso de sangrías al inicio de cada párrafo. </w:t>
      </w:r>
    </w:p>
    <w:p w:rsidR="00D74BA7" w:rsidRPr="00C42F63" w:rsidRDefault="00D74BA7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D74BA7" w:rsidRPr="00C42F63" w:rsidRDefault="00C42F63" w:rsidP="00233871">
      <w:pPr>
        <w:spacing w:after="120" w:line="360" w:lineRule="auto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4</w:t>
      </w:r>
      <w:r w:rsidR="00D74BA7" w:rsidRPr="00C42F63">
        <w:rPr>
          <w:rFonts w:ascii="Arial" w:hAnsi="Arial" w:cs="Arial"/>
          <w:b/>
          <w:color w:val="auto"/>
          <w:sz w:val="22"/>
          <w:szCs w:val="22"/>
          <w:lang w:val="es-ES_tradnl"/>
        </w:rPr>
        <w:t>.2</w:t>
      </w: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.</w:t>
      </w:r>
      <w:r w:rsidR="00D74BA7" w:rsidRPr="00C42F63">
        <w:rPr>
          <w:rFonts w:ascii="Arial" w:hAnsi="Arial" w:cs="Arial"/>
          <w:b/>
          <w:color w:val="auto"/>
          <w:sz w:val="22"/>
          <w:szCs w:val="22"/>
          <w:lang w:val="es-ES_tradnl"/>
        </w:rPr>
        <w:t xml:space="preserve"> Segundo subtítulo</w:t>
      </w:r>
    </w:p>
    <w:p w:rsidR="00D74BA7" w:rsidRPr="00D74BA7" w:rsidRDefault="00D74BA7" w:rsidP="0023387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Primer párrafo. Este es un texto de ejemplo sobre el uso de sangrías al inicio de cada párrafo.</w:t>
      </w:r>
    </w:p>
    <w:p w:rsidR="00D74BA7" w:rsidRDefault="00D74BA7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Segundo párrafo. Este es un texto de ejemplo sobre el uso de sangrías al inicio de cada párrafo.</w:t>
      </w:r>
    </w:p>
    <w:p w:rsidR="00C42F63" w:rsidRPr="00C42F63" w:rsidRDefault="00C42F63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D74BA7" w:rsidRPr="00C42F63" w:rsidRDefault="00C42F63" w:rsidP="00233871">
      <w:pPr>
        <w:spacing w:after="120" w:line="360" w:lineRule="auto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4</w:t>
      </w:r>
      <w:r w:rsidR="00D74BA7" w:rsidRPr="00C42F63">
        <w:rPr>
          <w:rFonts w:ascii="Arial" w:hAnsi="Arial" w:cs="Arial"/>
          <w:b/>
          <w:color w:val="auto"/>
          <w:sz w:val="22"/>
          <w:szCs w:val="22"/>
          <w:lang w:val="es-ES_tradnl"/>
        </w:rPr>
        <w:t>.2.1</w:t>
      </w: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.</w:t>
      </w:r>
      <w:r w:rsidR="00D74BA7" w:rsidRPr="00C42F63">
        <w:rPr>
          <w:rFonts w:ascii="Arial" w:hAnsi="Arial" w:cs="Arial"/>
          <w:b/>
          <w:color w:val="auto"/>
          <w:sz w:val="22"/>
          <w:szCs w:val="22"/>
          <w:lang w:val="es-ES_tradnl"/>
        </w:rPr>
        <w:t xml:space="preserve"> División del segundo subtítulo</w:t>
      </w:r>
    </w:p>
    <w:p w:rsidR="00D74BA7" w:rsidRPr="00D74BA7" w:rsidRDefault="00D74BA7" w:rsidP="0023387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Primer párrafo. Este es un texto de ejemplo sobre el uso de sangrías al inicio de cada párrafo.</w:t>
      </w:r>
    </w:p>
    <w:p w:rsidR="00D74BA7" w:rsidRPr="00D74BA7" w:rsidRDefault="00D74BA7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Segundo párrafo. Este es un texto de ejemplo sobre el uso de sangrías al inicio de cada párrafo.</w:t>
      </w:r>
    </w:p>
    <w:p w:rsidR="002C6D30" w:rsidRDefault="00D74BA7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Tercer párrafo. Este es un texto de ejemplo sobre el uso de sangrías al inicio de cada párrafo</w:t>
      </w:r>
      <w:r w:rsidR="00B20824">
        <w:rPr>
          <w:rFonts w:ascii="Arial" w:hAnsi="Arial" w:cs="Arial"/>
          <w:color w:val="auto"/>
          <w:sz w:val="22"/>
          <w:szCs w:val="22"/>
          <w:lang w:val="es-ES_tradnl"/>
        </w:rPr>
        <w:t>.</w:t>
      </w:r>
    </w:p>
    <w:p w:rsidR="00C42F63" w:rsidRPr="00C42F63" w:rsidRDefault="00C42F63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D74BA7" w:rsidRPr="00C42F63" w:rsidRDefault="00C42F63" w:rsidP="00233871">
      <w:pPr>
        <w:spacing w:after="120" w:line="360" w:lineRule="auto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4</w:t>
      </w:r>
      <w:r w:rsidR="00D74BA7" w:rsidRPr="00C42F63">
        <w:rPr>
          <w:rFonts w:ascii="Arial" w:hAnsi="Arial" w:cs="Arial"/>
          <w:b/>
          <w:color w:val="auto"/>
          <w:sz w:val="22"/>
          <w:szCs w:val="22"/>
          <w:lang w:val="es-ES_tradnl"/>
        </w:rPr>
        <w:t>.2.2</w:t>
      </w: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.</w:t>
      </w:r>
      <w:r w:rsidR="00D74BA7" w:rsidRPr="00C42F63">
        <w:rPr>
          <w:rFonts w:ascii="Arial" w:hAnsi="Arial" w:cs="Arial"/>
          <w:b/>
          <w:color w:val="auto"/>
          <w:sz w:val="22"/>
          <w:szCs w:val="22"/>
          <w:lang w:val="es-ES_tradnl"/>
        </w:rPr>
        <w:t xml:space="preserve"> División del segundo subtítulo</w:t>
      </w:r>
    </w:p>
    <w:p w:rsidR="00D74BA7" w:rsidRPr="00D74BA7" w:rsidRDefault="00D74BA7" w:rsidP="0023387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lang w:val="es-ES_tradnl"/>
        </w:rPr>
        <w:t xml:space="preserve">Primer </w:t>
      </w: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párrafo. Este es un texto de ejemplo sobre el uso de sangrías al inicio de cada párrafo.</w:t>
      </w:r>
    </w:p>
    <w:p w:rsidR="00D74BA7" w:rsidRPr="00D74BA7" w:rsidRDefault="00D74BA7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Segundo párrafo. Este es un texto de ejemplo sobre el uso de sangrías al inicio de cada párrafo.</w:t>
      </w:r>
    </w:p>
    <w:p w:rsidR="00D74BA7" w:rsidRPr="00D74BA7" w:rsidRDefault="00D74BA7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Tercer párrafo</w:t>
      </w:r>
      <w:r w:rsidRPr="00D74BA7">
        <w:rPr>
          <w:rFonts w:ascii="Arial" w:hAnsi="Arial" w:cs="Arial"/>
          <w:color w:val="auto"/>
          <w:sz w:val="22"/>
          <w:lang w:val="es-ES_tradnl"/>
        </w:rPr>
        <w:t>. Este es un texto de ejemplo sobre el uso de sangrías al inicio de cada párrafo</w:t>
      </w:r>
      <w:r w:rsidR="00B20824">
        <w:rPr>
          <w:rFonts w:ascii="Arial" w:hAnsi="Arial" w:cs="Arial"/>
          <w:color w:val="auto"/>
          <w:sz w:val="22"/>
          <w:lang w:val="es-ES_tradnl"/>
        </w:rPr>
        <w:t>.</w:t>
      </w:r>
    </w:p>
    <w:p w:rsidR="00D74BA7" w:rsidRPr="00C42F63" w:rsidRDefault="00D74BA7" w:rsidP="00130DB1">
      <w:pPr>
        <w:pStyle w:val="Prrafodelista"/>
        <w:numPr>
          <w:ilvl w:val="0"/>
          <w:numId w:val="28"/>
        </w:numPr>
        <w:spacing w:line="360" w:lineRule="auto"/>
        <w:ind w:left="1077" w:hanging="357"/>
        <w:jc w:val="both"/>
        <w:rPr>
          <w:rFonts w:ascii="Arial" w:hAnsi="Arial" w:cs="Arial"/>
          <w:color w:val="auto"/>
          <w:sz w:val="22"/>
          <w:lang w:val="es-ES_tradnl"/>
        </w:rPr>
      </w:pPr>
      <w:r w:rsidRPr="00C42F63">
        <w:rPr>
          <w:rFonts w:ascii="Arial" w:hAnsi="Arial" w:cs="Arial"/>
          <w:color w:val="auto"/>
          <w:sz w:val="22"/>
          <w:lang w:val="es-ES_tradnl"/>
        </w:rPr>
        <w:lastRenderedPageBreak/>
        <w:t xml:space="preserve">Este es un texto de ejemplo sobre el uso </w:t>
      </w:r>
      <w:r w:rsidR="00C42F63">
        <w:rPr>
          <w:rFonts w:ascii="Arial" w:hAnsi="Arial" w:cs="Arial"/>
          <w:color w:val="auto"/>
          <w:sz w:val="22"/>
          <w:lang w:val="es-ES_tradnl"/>
        </w:rPr>
        <w:t xml:space="preserve">de viñetas. Este es un texto de </w:t>
      </w:r>
      <w:r w:rsidRPr="00C42F63">
        <w:rPr>
          <w:rFonts w:ascii="Arial" w:hAnsi="Arial" w:cs="Arial"/>
          <w:color w:val="auto"/>
          <w:sz w:val="22"/>
          <w:lang w:val="es-ES_tradnl"/>
        </w:rPr>
        <w:t>ejemplo sobre el uso de viñetas.</w:t>
      </w:r>
    </w:p>
    <w:p w:rsidR="00D74BA7" w:rsidRPr="00C42F63" w:rsidRDefault="00D74BA7" w:rsidP="00C42F63">
      <w:pPr>
        <w:pStyle w:val="Prrafodelista"/>
        <w:numPr>
          <w:ilvl w:val="0"/>
          <w:numId w:val="28"/>
        </w:numPr>
        <w:spacing w:line="360" w:lineRule="auto"/>
        <w:ind w:left="1077" w:hanging="357"/>
        <w:jc w:val="both"/>
        <w:rPr>
          <w:rFonts w:ascii="Arial" w:hAnsi="Arial" w:cs="Arial"/>
          <w:color w:val="auto"/>
          <w:sz w:val="22"/>
          <w:lang w:val="es-ES_tradnl"/>
        </w:rPr>
      </w:pPr>
      <w:r w:rsidRPr="00C42F63">
        <w:rPr>
          <w:rFonts w:ascii="Arial" w:hAnsi="Arial" w:cs="Arial"/>
          <w:color w:val="auto"/>
          <w:sz w:val="22"/>
          <w:lang w:val="es-ES_tradnl"/>
        </w:rPr>
        <w:t>Este es un texto de ejemplo sobre el uso de viñetas. Este es un texto de ejemplo sobre el uso de viñetas.</w:t>
      </w:r>
    </w:p>
    <w:p w:rsidR="002C6D30" w:rsidRPr="00C42F63" w:rsidRDefault="00D74BA7" w:rsidP="00C42F63">
      <w:pPr>
        <w:pStyle w:val="Prrafodelista"/>
        <w:numPr>
          <w:ilvl w:val="0"/>
          <w:numId w:val="28"/>
        </w:numPr>
        <w:spacing w:line="360" w:lineRule="auto"/>
        <w:ind w:left="1077" w:hanging="357"/>
        <w:jc w:val="both"/>
        <w:rPr>
          <w:rFonts w:ascii="Arial" w:hAnsi="Arial" w:cs="Arial"/>
          <w:sz w:val="22"/>
          <w:lang w:val="es-ES_tradnl"/>
        </w:rPr>
      </w:pPr>
      <w:r w:rsidRPr="00C42F63">
        <w:rPr>
          <w:rFonts w:ascii="Arial" w:hAnsi="Arial" w:cs="Arial"/>
          <w:color w:val="auto"/>
          <w:sz w:val="22"/>
          <w:lang w:val="es-ES_tradnl"/>
        </w:rPr>
        <w:t xml:space="preserve">Este es un texto de ejemplo sobre el uso de viñetas. Este es un texto de ejemplo </w:t>
      </w:r>
      <w:r w:rsidRPr="00C42F63">
        <w:rPr>
          <w:rFonts w:ascii="Arial" w:hAnsi="Arial" w:cs="Arial"/>
          <w:sz w:val="22"/>
          <w:lang w:val="es-ES_tradnl"/>
        </w:rPr>
        <w:t>sobre el uso de viñetas.</w:t>
      </w:r>
    </w:p>
    <w:p w:rsidR="004669FD" w:rsidRPr="004669FD" w:rsidRDefault="002C6D30" w:rsidP="004669FD">
      <w:pPr>
        <w:jc w:val="center"/>
        <w:rPr>
          <w:rFonts w:ascii="Arial" w:hAnsi="Arial" w:cs="Arial"/>
          <w:b/>
          <w:lang w:val="es-ES_tradnl"/>
        </w:rPr>
      </w:pPr>
      <w:r w:rsidRPr="004669FD">
        <w:rPr>
          <w:rFonts w:ascii="Arial" w:hAnsi="Arial" w:cs="Arial"/>
          <w:lang w:val="es-ES_tradnl"/>
        </w:rPr>
        <w:br w:type="page"/>
      </w:r>
      <w:r w:rsidR="000634B4">
        <w:rPr>
          <w:rFonts w:ascii="Arial" w:hAnsi="Arial" w:cs="Arial"/>
          <w:b/>
          <w:lang w:val="es-ES_tradnl"/>
        </w:rPr>
        <w:lastRenderedPageBreak/>
        <w:t>CAPÍTULO V: DISCUSIÓN</w:t>
      </w:r>
    </w:p>
    <w:p w:rsidR="00F27C8D" w:rsidRPr="004669FD" w:rsidRDefault="00F27C8D" w:rsidP="00F27C8D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F27C8D" w:rsidRPr="004669FD" w:rsidRDefault="00F27C8D" w:rsidP="00F27C8D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2C6D30" w:rsidP="002C6D30">
      <w:pPr>
        <w:spacing w:line="360" w:lineRule="auto"/>
        <w:rPr>
          <w:rFonts w:ascii="Arial" w:hAnsi="Arial" w:cs="Arial"/>
          <w:lang w:val="es-ES_tradnl"/>
        </w:rPr>
      </w:pPr>
    </w:p>
    <w:p w:rsidR="004669FD" w:rsidRPr="004669FD" w:rsidRDefault="004669F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br w:type="page"/>
      </w:r>
    </w:p>
    <w:p w:rsidR="004669FD" w:rsidRDefault="004669FD" w:rsidP="004669FD">
      <w:pPr>
        <w:jc w:val="center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lastRenderedPageBreak/>
        <w:t>CONCLUSIONES</w:t>
      </w:r>
    </w:p>
    <w:p w:rsidR="00F27C8D" w:rsidRPr="00F27C8D" w:rsidRDefault="00F27C8D" w:rsidP="00F27C8D">
      <w:pPr>
        <w:spacing w:line="360" w:lineRule="auto"/>
        <w:rPr>
          <w:rFonts w:ascii="Arial" w:hAnsi="Arial" w:cs="Arial"/>
          <w:b/>
          <w:color w:val="800000"/>
          <w:sz w:val="22"/>
          <w:lang w:val="es-ES_tradnl"/>
        </w:rPr>
      </w:pPr>
    </w:p>
    <w:p w:rsidR="00F27C8D" w:rsidRPr="00F27C8D" w:rsidRDefault="00F27C8D" w:rsidP="00F27C8D">
      <w:pPr>
        <w:spacing w:line="360" w:lineRule="auto"/>
        <w:rPr>
          <w:rFonts w:ascii="Arial" w:hAnsi="Arial" w:cs="Arial"/>
          <w:b/>
          <w:color w:val="800000"/>
          <w:sz w:val="22"/>
          <w:lang w:val="es-ES_tradnl"/>
        </w:rPr>
      </w:pPr>
    </w:p>
    <w:p w:rsidR="00F27C8D" w:rsidRDefault="00F27C8D" w:rsidP="00164143">
      <w:pPr>
        <w:spacing w:line="360" w:lineRule="auto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>Párrafo</w:t>
      </w:r>
      <w:r w:rsidR="00774473">
        <w:rPr>
          <w:rFonts w:ascii="Arial" w:hAnsi="Arial" w:cs="Arial"/>
          <w:sz w:val="22"/>
          <w:lang w:val="es-ES_tradnl"/>
        </w:rPr>
        <w:t xml:space="preserve"> explicativo (opcional) </w:t>
      </w:r>
    </w:p>
    <w:p w:rsidR="00164143" w:rsidRPr="00F27C8D" w:rsidRDefault="00164143" w:rsidP="00164143">
      <w:pPr>
        <w:spacing w:line="360" w:lineRule="auto"/>
        <w:rPr>
          <w:rFonts w:ascii="Arial" w:hAnsi="Arial" w:cs="Arial"/>
          <w:b/>
          <w:color w:val="800000"/>
          <w:sz w:val="22"/>
          <w:lang w:val="es-ES_tradnl"/>
        </w:rPr>
      </w:pPr>
    </w:p>
    <w:p w:rsidR="00F27C8D" w:rsidRDefault="00F27C8D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 xml:space="preserve">Este es un texto de ejemplo de la primera conclusión. El texto debe ir justificado en toda </w:t>
      </w:r>
      <w:r w:rsidR="00164143">
        <w:rPr>
          <w:rFonts w:ascii="Arial" w:hAnsi="Arial" w:cs="Arial"/>
          <w:sz w:val="22"/>
          <w:lang w:val="es-ES_tradnl"/>
        </w:rPr>
        <w:t>la página, sin numeración ni viñetas</w:t>
      </w:r>
      <w:r w:rsidRPr="00F27C8D">
        <w:rPr>
          <w:rFonts w:ascii="Arial" w:hAnsi="Arial" w:cs="Arial"/>
          <w:sz w:val="22"/>
          <w:lang w:val="es-ES_tradnl"/>
        </w:rPr>
        <w:t>.</w:t>
      </w:r>
    </w:p>
    <w:p w:rsidR="00164143" w:rsidRPr="00164143" w:rsidRDefault="00164143" w:rsidP="00233871">
      <w:pPr>
        <w:spacing w:line="360" w:lineRule="auto"/>
        <w:jc w:val="both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F27C8D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 xml:space="preserve">Este es un texto de ejemplo de la </w:t>
      </w:r>
      <w:r w:rsidR="00164143">
        <w:rPr>
          <w:rFonts w:ascii="Arial" w:hAnsi="Arial" w:cs="Arial"/>
          <w:sz w:val="22"/>
          <w:lang w:val="es-ES_tradnl"/>
        </w:rPr>
        <w:t>segunda</w:t>
      </w:r>
      <w:r w:rsidRPr="00F27C8D">
        <w:rPr>
          <w:rFonts w:ascii="Arial" w:hAnsi="Arial" w:cs="Arial"/>
          <w:sz w:val="22"/>
          <w:lang w:val="es-ES_tradnl"/>
        </w:rPr>
        <w:t xml:space="preserve"> conclusión. El texto debe ir justificado en </w:t>
      </w:r>
      <w:r w:rsidR="00164143" w:rsidRPr="00F27C8D">
        <w:rPr>
          <w:rFonts w:ascii="Arial" w:hAnsi="Arial" w:cs="Arial"/>
          <w:sz w:val="22"/>
          <w:lang w:val="es-ES_tradnl"/>
        </w:rPr>
        <w:t xml:space="preserve">toda </w:t>
      </w:r>
      <w:r w:rsidR="00164143">
        <w:rPr>
          <w:rFonts w:ascii="Arial" w:hAnsi="Arial" w:cs="Arial"/>
          <w:sz w:val="22"/>
          <w:lang w:val="es-ES_tradnl"/>
        </w:rPr>
        <w:t>la página, sin numeración ni viñetas</w:t>
      </w:r>
      <w:r w:rsidR="00164143" w:rsidRPr="00F27C8D">
        <w:rPr>
          <w:rFonts w:ascii="Arial" w:hAnsi="Arial" w:cs="Arial"/>
          <w:sz w:val="22"/>
          <w:lang w:val="es-ES_tradnl"/>
        </w:rPr>
        <w:t>.</w:t>
      </w:r>
    </w:p>
    <w:p w:rsidR="00164143" w:rsidRPr="00F27C8D" w:rsidRDefault="00164143" w:rsidP="00233871">
      <w:pPr>
        <w:spacing w:line="360" w:lineRule="auto"/>
        <w:jc w:val="both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F27C8D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>Este es un texto de ejemplo de la</w:t>
      </w:r>
      <w:r w:rsidR="00164143">
        <w:rPr>
          <w:rFonts w:ascii="Arial" w:hAnsi="Arial" w:cs="Arial"/>
          <w:sz w:val="22"/>
          <w:lang w:val="es-ES_tradnl"/>
        </w:rPr>
        <w:t xml:space="preserve"> tercera</w:t>
      </w:r>
      <w:r w:rsidRPr="00F27C8D">
        <w:rPr>
          <w:rFonts w:ascii="Arial" w:hAnsi="Arial" w:cs="Arial"/>
          <w:sz w:val="22"/>
          <w:lang w:val="es-ES_tradnl"/>
        </w:rPr>
        <w:t xml:space="preserve"> conclusión. El texto debe ir justificado en </w:t>
      </w:r>
      <w:r w:rsidR="00164143" w:rsidRPr="00F27C8D">
        <w:rPr>
          <w:rFonts w:ascii="Arial" w:hAnsi="Arial" w:cs="Arial"/>
          <w:sz w:val="22"/>
          <w:lang w:val="es-ES_tradnl"/>
        </w:rPr>
        <w:t xml:space="preserve">toda </w:t>
      </w:r>
      <w:r w:rsidR="00164143">
        <w:rPr>
          <w:rFonts w:ascii="Arial" w:hAnsi="Arial" w:cs="Arial"/>
          <w:sz w:val="22"/>
          <w:lang w:val="es-ES_tradnl"/>
        </w:rPr>
        <w:t>la página, sin numeración ni viñetas</w:t>
      </w:r>
      <w:r w:rsidR="00164143" w:rsidRPr="00F27C8D">
        <w:rPr>
          <w:rFonts w:ascii="Arial" w:hAnsi="Arial" w:cs="Arial"/>
          <w:sz w:val="22"/>
          <w:lang w:val="es-ES_tradnl"/>
        </w:rPr>
        <w:t>.</w:t>
      </w:r>
    </w:p>
    <w:p w:rsidR="00164143" w:rsidRPr="00F27C8D" w:rsidRDefault="00164143" w:rsidP="00233871">
      <w:pPr>
        <w:spacing w:line="360" w:lineRule="auto"/>
        <w:jc w:val="both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F27C8D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 xml:space="preserve">Este es un texto de ejemplo de la </w:t>
      </w:r>
      <w:r w:rsidR="00164143">
        <w:rPr>
          <w:rFonts w:ascii="Arial" w:hAnsi="Arial" w:cs="Arial"/>
          <w:sz w:val="22"/>
          <w:lang w:val="es-ES_tradnl"/>
        </w:rPr>
        <w:t>cuarta</w:t>
      </w:r>
      <w:r w:rsidRPr="00F27C8D">
        <w:rPr>
          <w:rFonts w:ascii="Arial" w:hAnsi="Arial" w:cs="Arial"/>
          <w:sz w:val="22"/>
          <w:lang w:val="es-ES_tradnl"/>
        </w:rPr>
        <w:t xml:space="preserve"> conclusión. El texto debe ir justificado en </w:t>
      </w:r>
      <w:r w:rsidR="00164143" w:rsidRPr="00F27C8D">
        <w:rPr>
          <w:rFonts w:ascii="Arial" w:hAnsi="Arial" w:cs="Arial"/>
          <w:sz w:val="22"/>
          <w:lang w:val="es-ES_tradnl"/>
        </w:rPr>
        <w:t xml:space="preserve">toda </w:t>
      </w:r>
      <w:r w:rsidR="00164143">
        <w:rPr>
          <w:rFonts w:ascii="Arial" w:hAnsi="Arial" w:cs="Arial"/>
          <w:sz w:val="22"/>
          <w:lang w:val="es-ES_tradnl"/>
        </w:rPr>
        <w:t>la página, sin numeración ni viñetas</w:t>
      </w:r>
      <w:r w:rsidR="00164143" w:rsidRPr="00F27C8D">
        <w:rPr>
          <w:rFonts w:ascii="Arial" w:hAnsi="Arial" w:cs="Arial"/>
          <w:sz w:val="22"/>
          <w:lang w:val="es-ES_tradnl"/>
        </w:rPr>
        <w:t>.</w:t>
      </w:r>
    </w:p>
    <w:p w:rsidR="004669FD" w:rsidRPr="00F27C8D" w:rsidRDefault="004669FD" w:rsidP="00164143">
      <w:pPr>
        <w:spacing w:line="360" w:lineRule="auto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br w:type="page"/>
      </w:r>
    </w:p>
    <w:p w:rsidR="004669FD" w:rsidRDefault="004669FD" w:rsidP="004669FD">
      <w:pPr>
        <w:jc w:val="center"/>
        <w:rPr>
          <w:rFonts w:ascii="Arial" w:hAnsi="Arial" w:cs="Arial"/>
          <w:b/>
          <w:sz w:val="22"/>
          <w:lang w:val="es-ES_tradnl"/>
        </w:rPr>
      </w:pPr>
      <w:r>
        <w:rPr>
          <w:rFonts w:ascii="Arial" w:hAnsi="Arial" w:cs="Arial"/>
          <w:b/>
          <w:sz w:val="22"/>
          <w:lang w:val="es-ES_tradnl"/>
        </w:rPr>
        <w:lastRenderedPageBreak/>
        <w:t>RECOMENDACIONES</w:t>
      </w:r>
    </w:p>
    <w:p w:rsidR="00F27C8D" w:rsidRPr="00F27C8D" w:rsidRDefault="00F27C8D" w:rsidP="00F27C8D">
      <w:pPr>
        <w:spacing w:line="360" w:lineRule="auto"/>
        <w:rPr>
          <w:rFonts w:ascii="Arial" w:hAnsi="Arial" w:cs="Arial"/>
          <w:b/>
          <w:color w:val="800000"/>
          <w:sz w:val="22"/>
          <w:lang w:val="es-ES_tradnl"/>
        </w:rPr>
      </w:pPr>
    </w:p>
    <w:p w:rsidR="00F27C8D" w:rsidRPr="00F27C8D" w:rsidRDefault="00F27C8D" w:rsidP="00F27C8D">
      <w:pPr>
        <w:spacing w:line="360" w:lineRule="auto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164143" w:rsidP="00164143">
      <w:pPr>
        <w:spacing w:line="360" w:lineRule="auto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>Párrafo</w:t>
      </w:r>
      <w:r w:rsidR="00774473">
        <w:rPr>
          <w:rFonts w:ascii="Arial" w:hAnsi="Arial" w:cs="Arial"/>
          <w:sz w:val="22"/>
          <w:lang w:val="es-ES_tradnl"/>
        </w:rPr>
        <w:t xml:space="preserve"> explicativo (opcional) </w:t>
      </w:r>
    </w:p>
    <w:p w:rsidR="00164143" w:rsidRPr="00F27C8D" w:rsidRDefault="00164143" w:rsidP="00233871">
      <w:pPr>
        <w:spacing w:line="360" w:lineRule="auto"/>
        <w:jc w:val="both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164143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 xml:space="preserve">Este es un texto de ejemplo de la primera </w:t>
      </w:r>
      <w:r>
        <w:rPr>
          <w:rFonts w:ascii="Arial" w:hAnsi="Arial" w:cs="Arial"/>
          <w:sz w:val="22"/>
          <w:lang w:val="es-ES_tradnl"/>
        </w:rPr>
        <w:t>recomendación</w:t>
      </w:r>
      <w:r w:rsidRPr="00F27C8D">
        <w:rPr>
          <w:rFonts w:ascii="Arial" w:hAnsi="Arial" w:cs="Arial"/>
          <w:sz w:val="22"/>
          <w:lang w:val="es-ES_tradnl"/>
        </w:rPr>
        <w:t xml:space="preserve">. El texto debe ir justificado en toda </w:t>
      </w:r>
      <w:r>
        <w:rPr>
          <w:rFonts w:ascii="Arial" w:hAnsi="Arial" w:cs="Arial"/>
          <w:sz w:val="22"/>
          <w:lang w:val="es-ES_tradnl"/>
        </w:rPr>
        <w:t>la página, sin numeración ni viñetas</w:t>
      </w:r>
      <w:r w:rsidRPr="00F27C8D">
        <w:rPr>
          <w:rFonts w:ascii="Arial" w:hAnsi="Arial" w:cs="Arial"/>
          <w:sz w:val="22"/>
          <w:lang w:val="es-ES_tradnl"/>
        </w:rPr>
        <w:t>.</w:t>
      </w:r>
    </w:p>
    <w:p w:rsidR="00164143" w:rsidRPr="00164143" w:rsidRDefault="00164143" w:rsidP="00233871">
      <w:pPr>
        <w:spacing w:line="360" w:lineRule="auto"/>
        <w:jc w:val="both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164143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 xml:space="preserve">Este es un texto de ejemplo de la </w:t>
      </w:r>
      <w:r>
        <w:rPr>
          <w:rFonts w:ascii="Arial" w:hAnsi="Arial" w:cs="Arial"/>
          <w:sz w:val="22"/>
          <w:lang w:val="es-ES_tradnl"/>
        </w:rPr>
        <w:t>segunda</w:t>
      </w:r>
      <w:r w:rsidRPr="00F27C8D">
        <w:rPr>
          <w:rFonts w:ascii="Arial" w:hAnsi="Arial" w:cs="Arial"/>
          <w:sz w:val="22"/>
          <w:lang w:val="es-ES_tradnl"/>
        </w:rPr>
        <w:t xml:space="preserve"> </w:t>
      </w:r>
      <w:r>
        <w:rPr>
          <w:rFonts w:ascii="Arial" w:hAnsi="Arial" w:cs="Arial"/>
          <w:sz w:val="22"/>
          <w:lang w:val="es-ES_tradnl"/>
        </w:rPr>
        <w:t>recomendación</w:t>
      </w:r>
      <w:r w:rsidRPr="00F27C8D">
        <w:rPr>
          <w:rFonts w:ascii="Arial" w:hAnsi="Arial" w:cs="Arial"/>
          <w:sz w:val="22"/>
          <w:lang w:val="es-ES_tradnl"/>
        </w:rPr>
        <w:t xml:space="preserve">. El texto debe ir justificado en toda </w:t>
      </w:r>
      <w:r>
        <w:rPr>
          <w:rFonts w:ascii="Arial" w:hAnsi="Arial" w:cs="Arial"/>
          <w:sz w:val="22"/>
          <w:lang w:val="es-ES_tradnl"/>
        </w:rPr>
        <w:t>la página, sin numeración ni viñetas</w:t>
      </w:r>
      <w:r w:rsidRPr="00F27C8D">
        <w:rPr>
          <w:rFonts w:ascii="Arial" w:hAnsi="Arial" w:cs="Arial"/>
          <w:sz w:val="22"/>
          <w:lang w:val="es-ES_tradnl"/>
        </w:rPr>
        <w:t>.</w:t>
      </w:r>
    </w:p>
    <w:p w:rsidR="00164143" w:rsidRPr="00F27C8D" w:rsidRDefault="00164143" w:rsidP="00233871">
      <w:pPr>
        <w:spacing w:line="360" w:lineRule="auto"/>
        <w:jc w:val="both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164143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>Este es un texto de ejemplo de la</w:t>
      </w:r>
      <w:r>
        <w:rPr>
          <w:rFonts w:ascii="Arial" w:hAnsi="Arial" w:cs="Arial"/>
          <w:sz w:val="22"/>
          <w:lang w:val="es-ES_tradnl"/>
        </w:rPr>
        <w:t xml:space="preserve"> tercera</w:t>
      </w:r>
      <w:r w:rsidRPr="00F27C8D">
        <w:rPr>
          <w:rFonts w:ascii="Arial" w:hAnsi="Arial" w:cs="Arial"/>
          <w:sz w:val="22"/>
          <w:lang w:val="es-ES_tradnl"/>
        </w:rPr>
        <w:t xml:space="preserve"> </w:t>
      </w:r>
      <w:r>
        <w:rPr>
          <w:rFonts w:ascii="Arial" w:hAnsi="Arial" w:cs="Arial"/>
          <w:sz w:val="22"/>
          <w:lang w:val="es-ES_tradnl"/>
        </w:rPr>
        <w:t>recomendación</w:t>
      </w:r>
      <w:r w:rsidRPr="00F27C8D">
        <w:rPr>
          <w:rFonts w:ascii="Arial" w:hAnsi="Arial" w:cs="Arial"/>
          <w:sz w:val="22"/>
          <w:lang w:val="es-ES_tradnl"/>
        </w:rPr>
        <w:t xml:space="preserve">. El texto debe ir justificado en toda </w:t>
      </w:r>
      <w:r>
        <w:rPr>
          <w:rFonts w:ascii="Arial" w:hAnsi="Arial" w:cs="Arial"/>
          <w:sz w:val="22"/>
          <w:lang w:val="es-ES_tradnl"/>
        </w:rPr>
        <w:t>la página, sin numeración ni viñetas</w:t>
      </w:r>
      <w:r w:rsidRPr="00F27C8D">
        <w:rPr>
          <w:rFonts w:ascii="Arial" w:hAnsi="Arial" w:cs="Arial"/>
          <w:sz w:val="22"/>
          <w:lang w:val="es-ES_tradnl"/>
        </w:rPr>
        <w:t>.</w:t>
      </w:r>
    </w:p>
    <w:p w:rsidR="00164143" w:rsidRPr="00F27C8D" w:rsidRDefault="00164143" w:rsidP="00233871">
      <w:pPr>
        <w:spacing w:line="360" w:lineRule="auto"/>
        <w:jc w:val="both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164143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 xml:space="preserve">Este es un texto de ejemplo de la </w:t>
      </w:r>
      <w:r>
        <w:rPr>
          <w:rFonts w:ascii="Arial" w:hAnsi="Arial" w:cs="Arial"/>
          <w:sz w:val="22"/>
          <w:lang w:val="es-ES_tradnl"/>
        </w:rPr>
        <w:t>cuarta</w:t>
      </w:r>
      <w:r w:rsidRPr="00F27C8D">
        <w:rPr>
          <w:rFonts w:ascii="Arial" w:hAnsi="Arial" w:cs="Arial"/>
          <w:sz w:val="22"/>
          <w:lang w:val="es-ES_tradnl"/>
        </w:rPr>
        <w:t xml:space="preserve"> </w:t>
      </w:r>
      <w:r>
        <w:rPr>
          <w:rFonts w:ascii="Arial" w:hAnsi="Arial" w:cs="Arial"/>
          <w:sz w:val="22"/>
          <w:lang w:val="es-ES_tradnl"/>
        </w:rPr>
        <w:t>recomendación</w:t>
      </w:r>
      <w:r w:rsidRPr="00F27C8D">
        <w:rPr>
          <w:rFonts w:ascii="Arial" w:hAnsi="Arial" w:cs="Arial"/>
          <w:sz w:val="22"/>
          <w:lang w:val="es-ES_tradnl"/>
        </w:rPr>
        <w:t xml:space="preserve">. El texto debe ir justificado en toda </w:t>
      </w:r>
      <w:r>
        <w:rPr>
          <w:rFonts w:ascii="Arial" w:hAnsi="Arial" w:cs="Arial"/>
          <w:sz w:val="22"/>
          <w:lang w:val="es-ES_tradnl"/>
        </w:rPr>
        <w:t>la página, sin numeración ni viñetas</w:t>
      </w:r>
      <w:r w:rsidRPr="00F27C8D">
        <w:rPr>
          <w:rFonts w:ascii="Arial" w:hAnsi="Arial" w:cs="Arial"/>
          <w:sz w:val="22"/>
          <w:lang w:val="es-ES_tradnl"/>
        </w:rPr>
        <w:t>.</w:t>
      </w:r>
    </w:p>
    <w:p w:rsidR="00164143" w:rsidRDefault="00164143">
      <w:pPr>
        <w:rPr>
          <w:rFonts w:ascii="Arial" w:hAnsi="Arial" w:cs="Arial"/>
          <w:b/>
          <w:sz w:val="22"/>
          <w:lang w:val="es-ES_tradnl"/>
        </w:rPr>
      </w:pPr>
      <w:r>
        <w:rPr>
          <w:rFonts w:ascii="Arial" w:hAnsi="Arial" w:cs="Arial"/>
          <w:b/>
          <w:sz w:val="22"/>
          <w:lang w:val="es-ES_tradnl"/>
        </w:rPr>
        <w:br w:type="page"/>
      </w:r>
    </w:p>
    <w:p w:rsidR="002C6D30" w:rsidRPr="00504E37" w:rsidRDefault="002C6D30" w:rsidP="002C6D30">
      <w:pPr>
        <w:jc w:val="center"/>
        <w:rPr>
          <w:rFonts w:ascii="Arial" w:hAnsi="Arial" w:cs="Arial"/>
          <w:b/>
          <w:sz w:val="22"/>
          <w:lang w:val="en-US"/>
        </w:rPr>
      </w:pPr>
      <w:r w:rsidRPr="00504E37">
        <w:rPr>
          <w:rFonts w:ascii="Arial" w:hAnsi="Arial" w:cs="Arial"/>
          <w:b/>
          <w:sz w:val="22"/>
          <w:lang w:val="en-US"/>
        </w:rPr>
        <w:lastRenderedPageBreak/>
        <w:t>REFERENCIAS BIBLIOGRÁFICAS</w:t>
      </w:r>
    </w:p>
    <w:p w:rsidR="005545E8" w:rsidRPr="00504E37" w:rsidRDefault="005545E8" w:rsidP="005545E8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n-US"/>
        </w:rPr>
      </w:pPr>
    </w:p>
    <w:p w:rsidR="005545E8" w:rsidRPr="00504E37" w:rsidRDefault="005545E8" w:rsidP="005545E8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n-US"/>
        </w:rPr>
      </w:pPr>
    </w:p>
    <w:p w:rsidR="00F339D2" w:rsidRPr="00B531EE" w:rsidRDefault="00A76C0D" w:rsidP="00F339D2">
      <w:pPr>
        <w:pStyle w:val="Default"/>
        <w:spacing w:after="120" w:line="360" w:lineRule="auto"/>
        <w:ind w:left="720" w:hanging="720"/>
        <w:jc w:val="both"/>
        <w:rPr>
          <w:rFonts w:ascii="Arial" w:hAnsi="Arial" w:cs="Arial"/>
          <w:sz w:val="22"/>
          <w:szCs w:val="22"/>
          <w:lang w:val="en-US"/>
        </w:rPr>
      </w:pPr>
      <w:r w:rsidRPr="00B531EE">
        <w:rPr>
          <w:rFonts w:ascii="Arial" w:hAnsi="Arial" w:cs="Arial"/>
          <w:sz w:val="22"/>
          <w:szCs w:val="22"/>
          <w:lang w:val="en-US"/>
        </w:rPr>
        <w:t xml:space="preserve">American Psychological Association. (2019). </w:t>
      </w:r>
      <w:r w:rsidRPr="00B531EE">
        <w:rPr>
          <w:rFonts w:ascii="Arial" w:hAnsi="Arial" w:cs="Arial"/>
          <w:i/>
          <w:iCs/>
          <w:sz w:val="22"/>
          <w:szCs w:val="22"/>
          <w:lang w:val="en-US"/>
        </w:rPr>
        <w:t xml:space="preserve">Publication manual of the American Psychological Association </w:t>
      </w:r>
      <w:r w:rsidRPr="00B531EE">
        <w:rPr>
          <w:rFonts w:ascii="Arial" w:hAnsi="Arial" w:cs="Arial"/>
          <w:sz w:val="22"/>
          <w:szCs w:val="22"/>
          <w:lang w:val="en-US"/>
        </w:rPr>
        <w:t xml:space="preserve">(7th ed.). Washington, DC.: </w:t>
      </w:r>
      <w:r w:rsidR="00EE4735" w:rsidRPr="00B531EE">
        <w:rPr>
          <w:rFonts w:ascii="Arial" w:hAnsi="Arial" w:cs="Arial"/>
          <w:sz w:val="22"/>
          <w:szCs w:val="22"/>
          <w:lang w:val="en-US"/>
        </w:rPr>
        <w:t>Author</w:t>
      </w:r>
      <w:r w:rsidRPr="00B531EE">
        <w:rPr>
          <w:rFonts w:ascii="Arial" w:hAnsi="Arial" w:cs="Arial"/>
          <w:sz w:val="22"/>
          <w:szCs w:val="22"/>
          <w:lang w:val="en-US"/>
        </w:rPr>
        <w:t xml:space="preserve">. </w:t>
      </w:r>
    </w:p>
    <w:p w:rsidR="00A76C0D" w:rsidRDefault="00F339D2" w:rsidP="00F339D2">
      <w:pPr>
        <w:pStyle w:val="Default"/>
        <w:spacing w:after="120" w:line="360" w:lineRule="auto"/>
        <w:ind w:left="720" w:hanging="720"/>
        <w:jc w:val="both"/>
        <w:rPr>
          <w:rFonts w:ascii="Arial" w:hAnsi="Arial" w:cs="Arial"/>
          <w:sz w:val="22"/>
          <w:szCs w:val="22"/>
          <w:lang w:val="es-ES_tradnl"/>
        </w:rPr>
      </w:pPr>
      <w:r w:rsidRPr="00B531EE">
        <w:rPr>
          <w:rFonts w:ascii="Arial" w:hAnsi="Arial" w:cs="Arial"/>
          <w:sz w:val="22"/>
          <w:szCs w:val="22"/>
          <w:lang w:val="en-US"/>
        </w:rPr>
        <w:t xml:space="preserve">American Psychological Association. (2019). </w:t>
      </w:r>
      <w:r w:rsidRPr="00B531EE">
        <w:rPr>
          <w:rFonts w:ascii="Arial" w:hAnsi="Arial" w:cs="Arial"/>
          <w:i/>
          <w:iCs/>
          <w:sz w:val="22"/>
          <w:szCs w:val="22"/>
          <w:lang w:val="en-US"/>
        </w:rPr>
        <w:t xml:space="preserve">Publication manual of the American Psychological Association </w:t>
      </w:r>
      <w:r w:rsidRPr="00B531EE">
        <w:rPr>
          <w:rFonts w:ascii="Arial" w:hAnsi="Arial" w:cs="Arial"/>
          <w:sz w:val="22"/>
          <w:szCs w:val="22"/>
          <w:lang w:val="en-US"/>
        </w:rPr>
        <w:t xml:space="preserve">(7th ed.). 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Washington, DC.: </w:t>
      </w:r>
      <w:r w:rsidR="00EE4735" w:rsidRPr="004669FD">
        <w:rPr>
          <w:rFonts w:ascii="Arial" w:hAnsi="Arial" w:cs="Arial"/>
          <w:sz w:val="22"/>
          <w:szCs w:val="22"/>
          <w:lang w:val="es-ES_tradnl"/>
        </w:rPr>
        <w:t>Author.</w:t>
      </w:r>
    </w:p>
    <w:p w:rsidR="000F6E52" w:rsidRDefault="000F6E52" w:rsidP="000F6E52">
      <w:pPr>
        <w:pStyle w:val="Default"/>
        <w:spacing w:after="120" w:line="360" w:lineRule="auto"/>
        <w:ind w:left="720" w:hanging="720"/>
        <w:jc w:val="both"/>
        <w:rPr>
          <w:rFonts w:ascii="Arial" w:hAnsi="Arial" w:cs="Arial"/>
          <w:sz w:val="22"/>
          <w:szCs w:val="22"/>
          <w:lang w:val="en-US"/>
        </w:rPr>
      </w:pPr>
      <w:r w:rsidRPr="00A35F53">
        <w:rPr>
          <w:rFonts w:ascii="Arial" w:hAnsi="Arial" w:cs="Arial"/>
          <w:sz w:val="22"/>
          <w:szCs w:val="22"/>
        </w:rPr>
        <w:t xml:space="preserve">Guías Temáticas: Formato de Presentación Para Tesis y Trabajos de Investigación: Tutorial: Presentación. Presentación - Formato de presentación para tesis y trabajos de investigación: tutorial - Guías temáticas at Universidad de Lima. </w:t>
      </w:r>
      <w:r w:rsidRPr="00A35F53">
        <w:rPr>
          <w:rFonts w:ascii="Arial" w:hAnsi="Arial" w:cs="Arial"/>
          <w:sz w:val="22"/>
          <w:szCs w:val="22"/>
          <w:lang w:val="en-US"/>
        </w:rPr>
        <w:t>(n.d.). https://libguides.ulima.edu.pe/formato_presentacion_tesis</w:t>
      </w:r>
    </w:p>
    <w:p w:rsidR="000F6E52" w:rsidRPr="00504E37" w:rsidRDefault="000F6E52" w:rsidP="00F339D2">
      <w:pPr>
        <w:pStyle w:val="Default"/>
        <w:spacing w:after="120" w:line="360" w:lineRule="auto"/>
        <w:ind w:left="720" w:hanging="720"/>
        <w:jc w:val="both"/>
        <w:rPr>
          <w:rFonts w:ascii="Arial" w:hAnsi="Arial" w:cs="Arial"/>
          <w:sz w:val="22"/>
          <w:szCs w:val="22"/>
          <w:lang w:val="en-US"/>
        </w:rPr>
      </w:pPr>
    </w:p>
    <w:p w:rsidR="00A41275" w:rsidRPr="00504E37" w:rsidRDefault="00A41275" w:rsidP="00A76C0D">
      <w:pP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D43EBA" w:rsidRPr="00504E37" w:rsidRDefault="00A76C0D" w:rsidP="00D43EBA">
      <w:pPr>
        <w:pStyle w:val="Default"/>
        <w:spacing w:line="360" w:lineRule="auto"/>
        <w:jc w:val="center"/>
        <w:rPr>
          <w:b/>
          <w:bCs/>
          <w:color w:val="800000"/>
          <w:sz w:val="22"/>
          <w:szCs w:val="23"/>
          <w:lang w:val="en-US"/>
        </w:rPr>
      </w:pPr>
      <w:r w:rsidRPr="00504E37">
        <w:rPr>
          <w:rFonts w:ascii="Arial" w:hAnsi="Arial" w:cs="Arial"/>
          <w:b/>
          <w:sz w:val="22"/>
          <w:lang w:val="en-US"/>
        </w:rPr>
        <w:br w:type="page"/>
      </w:r>
    </w:p>
    <w:p w:rsidR="00CE417D" w:rsidRPr="00504E37" w:rsidRDefault="00CE417D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2C6D30" w:rsidRPr="00504E37" w:rsidRDefault="002C6D30" w:rsidP="002C6D30">
      <w:pPr>
        <w:spacing w:line="360" w:lineRule="auto"/>
        <w:jc w:val="center"/>
        <w:rPr>
          <w:rFonts w:ascii="Arial" w:hAnsi="Arial" w:cs="Arial"/>
          <w:b/>
          <w:sz w:val="22"/>
          <w:lang w:val="en-US"/>
        </w:rPr>
      </w:pPr>
      <w:r w:rsidRPr="00504E37">
        <w:rPr>
          <w:rFonts w:ascii="Arial" w:hAnsi="Arial" w:cs="Arial"/>
          <w:b/>
          <w:sz w:val="22"/>
          <w:lang w:val="en-US"/>
        </w:rPr>
        <w:t>ANEXOS</w:t>
      </w:r>
    </w:p>
    <w:p w:rsidR="002C6D30" w:rsidRPr="00504E37" w:rsidRDefault="002C6D30" w:rsidP="002C6D30">
      <w:pPr>
        <w:spacing w:line="360" w:lineRule="auto"/>
        <w:rPr>
          <w:rFonts w:ascii="Arial" w:hAnsi="Arial" w:cs="Arial"/>
          <w:sz w:val="22"/>
          <w:lang w:val="en-US"/>
        </w:rPr>
      </w:pPr>
    </w:p>
    <w:p w:rsidR="00D24A05" w:rsidRPr="00504E37" w:rsidRDefault="002C6D30">
      <w:pPr>
        <w:rPr>
          <w:rFonts w:ascii="Arial" w:hAnsi="Arial" w:cs="Arial"/>
          <w:lang w:val="en-US"/>
        </w:rPr>
        <w:sectPr w:rsidR="00D24A05" w:rsidRPr="00504E37" w:rsidSect="00ED7E3F">
          <w:headerReference w:type="first" r:id="rId14"/>
          <w:pgSz w:w="11906" w:h="16838"/>
          <w:pgMar w:top="1440" w:right="1416" w:bottom="1440" w:left="1985" w:header="720" w:footer="720" w:gutter="0"/>
          <w:pgNumType w:start="1"/>
          <w:cols w:space="720"/>
          <w:titlePg/>
          <w:docGrid w:linePitch="326"/>
        </w:sectPr>
      </w:pPr>
      <w:r w:rsidRPr="00504E37">
        <w:rPr>
          <w:rFonts w:ascii="Arial" w:hAnsi="Arial" w:cs="Arial"/>
          <w:lang w:val="en-US"/>
        </w:rPr>
        <w:br w:type="page"/>
      </w:r>
    </w:p>
    <w:p w:rsidR="00A41275" w:rsidRPr="004669FD" w:rsidRDefault="00D43EBA" w:rsidP="00D43EBA">
      <w:pPr>
        <w:jc w:val="center"/>
        <w:rPr>
          <w:rFonts w:ascii="Arial" w:hAnsi="Arial" w:cs="Arial"/>
          <w:b/>
          <w:sz w:val="22"/>
          <w:lang w:val="es-ES_tradnl"/>
        </w:rPr>
      </w:pPr>
      <w:r>
        <w:rPr>
          <w:rFonts w:ascii="Arial" w:hAnsi="Arial" w:cs="Arial"/>
          <w:b/>
          <w:sz w:val="22"/>
          <w:lang w:val="es-ES_tradnl"/>
        </w:rPr>
        <w:lastRenderedPageBreak/>
        <w:t>Anexo 1</w:t>
      </w:r>
      <w:r w:rsidRPr="004669FD">
        <w:rPr>
          <w:rFonts w:ascii="Arial" w:hAnsi="Arial" w:cs="Arial"/>
          <w:b/>
          <w:sz w:val="22"/>
          <w:lang w:val="es-ES_tradnl"/>
        </w:rPr>
        <w:t>. Matriz de consistencia</w:t>
      </w:r>
    </w:p>
    <w:p w:rsidR="00D43EBA" w:rsidRPr="00D43EBA" w:rsidRDefault="00D43EBA" w:rsidP="00D43EBA">
      <w:pPr>
        <w:spacing w:line="360" w:lineRule="auto"/>
        <w:rPr>
          <w:rFonts w:ascii="Arial" w:hAnsi="Arial" w:cs="Arial"/>
          <w:b/>
          <w:color w:val="800000"/>
          <w:sz w:val="20"/>
          <w:lang w:val="es-ES_tradnl"/>
        </w:rPr>
      </w:pPr>
    </w:p>
    <w:tbl>
      <w:tblPr>
        <w:tblStyle w:val="Tablaconcuadrcula1"/>
        <w:tblW w:w="13888" w:type="dxa"/>
        <w:tblLayout w:type="fixed"/>
        <w:tblLook w:val="04A0" w:firstRow="1" w:lastRow="0" w:firstColumn="1" w:lastColumn="0" w:noHBand="0" w:noVBand="1"/>
      </w:tblPr>
      <w:tblGrid>
        <w:gridCol w:w="2405"/>
        <w:gridCol w:w="1985"/>
        <w:gridCol w:w="2126"/>
        <w:gridCol w:w="2552"/>
        <w:gridCol w:w="2126"/>
        <w:gridCol w:w="2694"/>
      </w:tblGrid>
      <w:tr w:rsidR="00A41275" w:rsidRPr="004669FD" w:rsidTr="009D52E4">
        <w:tc>
          <w:tcPr>
            <w:tcW w:w="2405" w:type="dxa"/>
          </w:tcPr>
          <w:p w:rsidR="00A41275" w:rsidRPr="004669FD" w:rsidRDefault="008C2FC9" w:rsidP="009F4EB6">
            <w:pPr>
              <w:jc w:val="center"/>
              <w:rPr>
                <w:rFonts w:ascii="Arial" w:hAnsi="Arial" w:cs="Arial"/>
                <w:lang w:val="es-ES_tradnl"/>
              </w:rPr>
            </w:pPr>
            <w:r w:rsidRPr="004669FD">
              <w:rPr>
                <w:rFonts w:ascii="Arial" w:hAnsi="Arial" w:cs="Arial"/>
                <w:lang w:val="es-ES_tradnl"/>
              </w:rPr>
              <w:br w:type="page"/>
            </w: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Problema</w:t>
            </w:r>
          </w:p>
        </w:tc>
        <w:tc>
          <w:tcPr>
            <w:tcW w:w="1985" w:type="dxa"/>
          </w:tcPr>
          <w:p w:rsidR="00A41275" w:rsidRPr="004669FD" w:rsidRDefault="008C2FC9" w:rsidP="009F4EB6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Objetivos</w:t>
            </w:r>
          </w:p>
        </w:tc>
        <w:tc>
          <w:tcPr>
            <w:tcW w:w="2126" w:type="dxa"/>
          </w:tcPr>
          <w:p w:rsidR="00A41275" w:rsidRPr="004669FD" w:rsidRDefault="008C2FC9" w:rsidP="009F4EB6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Hipótesis</w:t>
            </w:r>
          </w:p>
        </w:tc>
        <w:tc>
          <w:tcPr>
            <w:tcW w:w="2552" w:type="dxa"/>
          </w:tcPr>
          <w:p w:rsidR="00A41275" w:rsidRPr="004669FD" w:rsidRDefault="008C2FC9" w:rsidP="009F4EB6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Variables</w:t>
            </w:r>
          </w:p>
        </w:tc>
        <w:tc>
          <w:tcPr>
            <w:tcW w:w="2126" w:type="dxa"/>
          </w:tcPr>
          <w:p w:rsidR="00A41275" w:rsidRPr="004669FD" w:rsidRDefault="008C2FC9" w:rsidP="009F4EB6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Indicador</w:t>
            </w:r>
          </w:p>
        </w:tc>
        <w:tc>
          <w:tcPr>
            <w:tcW w:w="2694" w:type="dxa"/>
          </w:tcPr>
          <w:p w:rsidR="00A41275" w:rsidRPr="004669FD" w:rsidRDefault="008C2FC9" w:rsidP="009F4EB6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Metodología</w:t>
            </w:r>
          </w:p>
        </w:tc>
      </w:tr>
      <w:tr w:rsidR="00A41275" w:rsidRPr="004669FD" w:rsidTr="009D52E4">
        <w:trPr>
          <w:trHeight w:val="3438"/>
        </w:trPr>
        <w:tc>
          <w:tcPr>
            <w:tcW w:w="2405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 xml:space="preserve">Problema general 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¿Cómo influyen los parámetros X e Y sobre las características de Z?</w:t>
            </w:r>
          </w:p>
        </w:tc>
        <w:tc>
          <w:tcPr>
            <w:tcW w:w="1985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 xml:space="preserve">Objetivo general 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 xml:space="preserve"> Determinar la influencia de X e Y sobre las características de Z</w:t>
            </w:r>
          </w:p>
        </w:tc>
        <w:tc>
          <w:tcPr>
            <w:tcW w:w="2126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Hipótesis general</w:t>
            </w:r>
          </w:p>
          <w:p w:rsidR="00A41275" w:rsidRPr="004669FD" w:rsidRDefault="00A41275" w:rsidP="00A41275">
            <w:pPr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Si se optimizan X e Y, entonces se puede disminuir las características de Z</w:t>
            </w:r>
          </w:p>
        </w:tc>
        <w:tc>
          <w:tcPr>
            <w:tcW w:w="2552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Variable independiente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Variable X</w:t>
            </w:r>
          </w:p>
          <w:p w:rsidR="00A41275" w:rsidRPr="004669FD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Variable Y</w:t>
            </w:r>
          </w:p>
        </w:tc>
        <w:tc>
          <w:tcPr>
            <w:tcW w:w="2126" w:type="dxa"/>
          </w:tcPr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Indicador de la Variable X</w:t>
            </w:r>
          </w:p>
          <w:p w:rsidR="00A41275" w:rsidRPr="004669FD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Indicador de la Variable Y</w:t>
            </w:r>
          </w:p>
        </w:tc>
        <w:tc>
          <w:tcPr>
            <w:tcW w:w="2694" w:type="dxa"/>
          </w:tcPr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5762E1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Tipo de investigación</w:t>
            </w:r>
            <w:r w:rsidR="00A41275" w:rsidRPr="004669FD">
              <w:rPr>
                <w:rFonts w:ascii="Arial" w:hAnsi="Arial" w:cs="Arial"/>
                <w:b/>
                <w:sz w:val="20"/>
                <w:lang w:val="es-ES_tradnl"/>
              </w:rPr>
              <w:t>:</w:t>
            </w:r>
          </w:p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 xml:space="preserve">Investigación aplicada o investigación </w:t>
            </w:r>
            <w:r w:rsidR="002D67F6" w:rsidRPr="004669FD">
              <w:rPr>
                <w:rFonts w:ascii="Arial" w:hAnsi="Arial" w:cs="Arial"/>
                <w:sz w:val="20"/>
                <w:lang w:val="es-ES_tradnl"/>
              </w:rPr>
              <w:t>básica</w:t>
            </w:r>
          </w:p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</w:p>
          <w:p w:rsidR="00A41275" w:rsidRPr="004669FD" w:rsidRDefault="005762E1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Nivel de investigación</w:t>
            </w:r>
            <w:r w:rsidR="00A41275" w:rsidRPr="004669FD">
              <w:rPr>
                <w:rFonts w:ascii="Arial" w:hAnsi="Arial" w:cs="Arial"/>
                <w:b/>
                <w:sz w:val="20"/>
                <w:lang w:val="es-ES_tradnl"/>
              </w:rPr>
              <w:t>:</w:t>
            </w:r>
          </w:p>
          <w:p w:rsidR="00A41275" w:rsidRPr="004669FD" w:rsidRDefault="005762E1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Exploratorio</w:t>
            </w:r>
          </w:p>
          <w:p w:rsidR="00A41275" w:rsidRPr="004669FD" w:rsidRDefault="005762E1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Descriptivo</w:t>
            </w:r>
          </w:p>
          <w:p w:rsidR="00A41275" w:rsidRPr="004669FD" w:rsidRDefault="005762E1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Correlacional</w:t>
            </w:r>
          </w:p>
          <w:p w:rsidR="00A41275" w:rsidRPr="004669FD" w:rsidRDefault="005762E1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Explicativo</w:t>
            </w:r>
          </w:p>
          <w:p w:rsidR="00A41275" w:rsidRPr="004669FD" w:rsidRDefault="005762E1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Predictivo</w:t>
            </w:r>
          </w:p>
          <w:p w:rsidR="00A41275" w:rsidRPr="004669FD" w:rsidRDefault="005762E1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Aplicativo</w:t>
            </w:r>
          </w:p>
          <w:p w:rsidR="00A41275" w:rsidRPr="004669FD" w:rsidRDefault="00A41275" w:rsidP="00A41275">
            <w:pPr>
              <w:pStyle w:val="Prrafodelista"/>
              <w:ind w:left="1080"/>
              <w:jc w:val="left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A41275" w:rsidRPr="004669FD" w:rsidTr="009D52E4">
        <w:tc>
          <w:tcPr>
            <w:tcW w:w="2405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Problemas específicos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pStyle w:val="Prrafodelista"/>
              <w:numPr>
                <w:ilvl w:val="0"/>
                <w:numId w:val="11"/>
              </w:numPr>
              <w:ind w:left="313" w:hanging="266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¿Cuál es el primer problema específico?</w:t>
            </w:r>
          </w:p>
          <w:p w:rsidR="00A41275" w:rsidRPr="004669FD" w:rsidRDefault="00A41275" w:rsidP="00A41275">
            <w:pPr>
              <w:ind w:left="171" w:hanging="142"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pStyle w:val="Prrafodelista"/>
              <w:numPr>
                <w:ilvl w:val="0"/>
                <w:numId w:val="11"/>
              </w:numPr>
              <w:ind w:left="313" w:hanging="266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¿Cuál es el segundo problema específico?</w:t>
            </w:r>
          </w:p>
          <w:p w:rsidR="00A41275" w:rsidRPr="004669FD" w:rsidRDefault="00A41275" w:rsidP="00A41275">
            <w:pPr>
              <w:pStyle w:val="Prrafodelista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pStyle w:val="Prrafodelista"/>
              <w:numPr>
                <w:ilvl w:val="0"/>
                <w:numId w:val="11"/>
              </w:numPr>
              <w:ind w:left="313" w:hanging="266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¿Cuál es el tercer problema específico?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1985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Objetivos específicos</w:t>
            </w:r>
          </w:p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pStyle w:val="Prrafodelista"/>
              <w:numPr>
                <w:ilvl w:val="0"/>
                <w:numId w:val="12"/>
              </w:numPr>
              <w:ind w:left="176" w:hanging="261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Primer objetivo espec</w:t>
            </w:r>
            <w:r w:rsidR="00861720" w:rsidRPr="004669FD">
              <w:rPr>
                <w:rFonts w:ascii="Arial" w:hAnsi="Arial" w:cs="Arial"/>
                <w:sz w:val="20"/>
                <w:lang w:val="es-ES_tradnl"/>
              </w:rPr>
              <w:t>í</w:t>
            </w:r>
            <w:r w:rsidRPr="004669FD">
              <w:rPr>
                <w:rFonts w:ascii="Arial" w:hAnsi="Arial" w:cs="Arial"/>
                <w:sz w:val="20"/>
                <w:lang w:val="es-ES_tradnl"/>
              </w:rPr>
              <w:t xml:space="preserve">fico </w:t>
            </w:r>
          </w:p>
          <w:p w:rsidR="00A41275" w:rsidRPr="004669FD" w:rsidRDefault="00A41275" w:rsidP="00A41275">
            <w:pPr>
              <w:ind w:left="56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pStyle w:val="Prrafodelista"/>
              <w:numPr>
                <w:ilvl w:val="0"/>
                <w:numId w:val="12"/>
              </w:numPr>
              <w:ind w:left="317" w:hanging="261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 xml:space="preserve">Segundo problema específico </w:t>
            </w:r>
          </w:p>
          <w:p w:rsidR="00A41275" w:rsidRPr="004669FD" w:rsidRDefault="00A41275" w:rsidP="00A41275">
            <w:pPr>
              <w:pStyle w:val="Prrafodelista"/>
              <w:ind w:left="317"/>
              <w:jc w:val="left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pStyle w:val="Prrafodelista"/>
              <w:numPr>
                <w:ilvl w:val="0"/>
                <w:numId w:val="12"/>
              </w:numPr>
              <w:ind w:left="317" w:hanging="261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Tercer problema específico</w:t>
            </w:r>
          </w:p>
        </w:tc>
        <w:tc>
          <w:tcPr>
            <w:tcW w:w="2126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Hipótesis espec</w:t>
            </w:r>
            <w:r w:rsidR="006C4D2C" w:rsidRPr="004669FD">
              <w:rPr>
                <w:rFonts w:ascii="Arial" w:hAnsi="Arial" w:cs="Arial"/>
                <w:b/>
                <w:sz w:val="20"/>
                <w:lang w:val="es-ES_tradnl"/>
              </w:rPr>
              <w:t>í</w:t>
            </w: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 xml:space="preserve">ficas 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861720" w:rsidP="00EC506E">
            <w:pPr>
              <w:pStyle w:val="Prrafodelista"/>
              <w:numPr>
                <w:ilvl w:val="0"/>
                <w:numId w:val="14"/>
              </w:numPr>
              <w:ind w:left="175" w:hanging="250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 xml:space="preserve">Primera hipótesis </w:t>
            </w:r>
            <w:r w:rsidR="00A41275" w:rsidRPr="004669FD">
              <w:rPr>
                <w:rFonts w:ascii="Arial" w:hAnsi="Arial" w:cs="Arial"/>
                <w:sz w:val="20"/>
                <w:lang w:val="es-ES_tradnl"/>
              </w:rPr>
              <w:t>espec</w:t>
            </w:r>
            <w:r w:rsidR="006C4D2C" w:rsidRPr="004669FD">
              <w:rPr>
                <w:rFonts w:ascii="Arial" w:hAnsi="Arial" w:cs="Arial"/>
                <w:sz w:val="20"/>
                <w:lang w:val="es-ES_tradnl"/>
              </w:rPr>
              <w:t>í</w:t>
            </w:r>
            <w:r w:rsidR="00A41275" w:rsidRPr="004669FD">
              <w:rPr>
                <w:rFonts w:ascii="Arial" w:hAnsi="Arial" w:cs="Arial"/>
                <w:sz w:val="20"/>
                <w:lang w:val="es-ES_tradnl"/>
              </w:rPr>
              <w:t>fica</w:t>
            </w:r>
          </w:p>
          <w:p w:rsidR="00A41275" w:rsidRPr="004669FD" w:rsidRDefault="00A41275" w:rsidP="00A41275">
            <w:pPr>
              <w:ind w:left="175" w:hanging="250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861720" w:rsidP="00EC506E">
            <w:pPr>
              <w:pStyle w:val="Prrafodelista"/>
              <w:numPr>
                <w:ilvl w:val="0"/>
                <w:numId w:val="14"/>
              </w:numPr>
              <w:ind w:left="175" w:hanging="250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Segunda hipótesis</w:t>
            </w:r>
            <w:r w:rsidR="00A41275" w:rsidRPr="004669FD">
              <w:rPr>
                <w:rFonts w:ascii="Arial" w:hAnsi="Arial" w:cs="Arial"/>
                <w:sz w:val="20"/>
                <w:lang w:val="es-ES_tradnl"/>
              </w:rPr>
              <w:t xml:space="preserve"> específica </w:t>
            </w:r>
          </w:p>
          <w:p w:rsidR="00A41275" w:rsidRPr="004669FD" w:rsidRDefault="00A41275" w:rsidP="00A41275">
            <w:pPr>
              <w:ind w:left="175" w:hanging="250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861720" w:rsidP="00EC506E">
            <w:pPr>
              <w:pStyle w:val="Prrafodelista"/>
              <w:numPr>
                <w:ilvl w:val="0"/>
                <w:numId w:val="14"/>
              </w:numPr>
              <w:ind w:left="175" w:hanging="250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 xml:space="preserve">Tercera hipótesis </w:t>
            </w:r>
            <w:r w:rsidR="00A41275" w:rsidRPr="004669FD">
              <w:rPr>
                <w:rFonts w:ascii="Arial" w:hAnsi="Arial" w:cs="Arial"/>
                <w:sz w:val="20"/>
                <w:lang w:val="es-ES_tradnl"/>
              </w:rPr>
              <w:t>específica</w:t>
            </w:r>
          </w:p>
        </w:tc>
        <w:tc>
          <w:tcPr>
            <w:tcW w:w="2552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Variable dependiente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Variable Z</w:t>
            </w:r>
          </w:p>
          <w:p w:rsidR="00A41275" w:rsidRPr="004669FD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 xml:space="preserve"> </w:t>
            </w:r>
          </w:p>
          <w:p w:rsidR="00A41275" w:rsidRPr="004669FD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contextualSpacing/>
              <w:jc w:val="both"/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 xml:space="preserve">Variable interviniente </w:t>
            </w:r>
          </w:p>
          <w:p w:rsidR="00A41275" w:rsidRPr="004669FD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Condiciones ambientales (presión, altitud, condiciones climáticas)</w:t>
            </w:r>
          </w:p>
        </w:tc>
        <w:tc>
          <w:tcPr>
            <w:tcW w:w="2126" w:type="dxa"/>
          </w:tcPr>
          <w:p w:rsidR="00A41275" w:rsidRPr="004669FD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Indicador de la Variable Z</w:t>
            </w:r>
          </w:p>
        </w:tc>
        <w:tc>
          <w:tcPr>
            <w:tcW w:w="2694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 xml:space="preserve">Diseño de investigación 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Experimentales</w:t>
            </w: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No experimentales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</w:tc>
      </w:tr>
    </w:tbl>
    <w:p w:rsidR="00D43EBA" w:rsidRDefault="00D43EBA" w:rsidP="00A41275">
      <w:pPr>
        <w:spacing w:line="360" w:lineRule="auto"/>
        <w:jc w:val="both"/>
        <w:rPr>
          <w:rFonts w:ascii="Arial" w:hAnsi="Arial" w:cs="Arial"/>
          <w:b/>
          <w:lang w:val="es-ES_tradnl"/>
        </w:rPr>
      </w:pPr>
    </w:p>
    <w:p w:rsidR="00D43EBA" w:rsidRDefault="00D43EBA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br w:type="page"/>
      </w:r>
    </w:p>
    <w:p w:rsidR="00D43EBA" w:rsidRDefault="00D43EBA" w:rsidP="00A41275">
      <w:pPr>
        <w:spacing w:line="360" w:lineRule="auto"/>
        <w:jc w:val="both"/>
        <w:rPr>
          <w:rFonts w:ascii="Arial" w:hAnsi="Arial" w:cs="Arial"/>
          <w:b/>
          <w:lang w:val="es-ES_tradnl"/>
        </w:rPr>
        <w:sectPr w:rsidR="00D43EBA" w:rsidSect="00B15BBE">
          <w:pgSz w:w="16838" w:h="11906" w:orient="landscape"/>
          <w:pgMar w:top="1440" w:right="1440" w:bottom="1440" w:left="1985" w:header="720" w:footer="720" w:gutter="0"/>
          <w:cols w:space="720"/>
          <w:titlePg/>
          <w:docGrid w:linePitch="326"/>
        </w:sectPr>
      </w:pPr>
    </w:p>
    <w:p w:rsidR="0066446C" w:rsidRDefault="00D43EBA" w:rsidP="0066446C">
      <w:pPr>
        <w:spacing w:line="360" w:lineRule="auto"/>
        <w:jc w:val="center"/>
      </w:pPr>
      <w:r w:rsidRPr="00D43EBA">
        <w:rPr>
          <w:rFonts w:ascii="Arial" w:hAnsi="Arial" w:cs="Arial"/>
          <w:b/>
          <w:bCs/>
          <w:sz w:val="22"/>
          <w:szCs w:val="22"/>
        </w:rPr>
        <w:lastRenderedPageBreak/>
        <w:t xml:space="preserve">Anexo </w:t>
      </w:r>
      <w:r w:rsidR="0066446C">
        <w:rPr>
          <w:rFonts w:ascii="Arial" w:hAnsi="Arial" w:cs="Arial"/>
          <w:b/>
          <w:bCs/>
          <w:sz w:val="22"/>
          <w:szCs w:val="22"/>
        </w:rPr>
        <w:t>2</w:t>
      </w:r>
      <w:r w:rsidRPr="00D43EBA">
        <w:rPr>
          <w:rFonts w:ascii="Arial" w:hAnsi="Arial" w:cs="Arial"/>
          <w:b/>
          <w:bCs/>
          <w:sz w:val="22"/>
          <w:szCs w:val="22"/>
        </w:rPr>
        <w:t>: Título del anexo</w:t>
      </w:r>
    </w:p>
    <w:p w:rsidR="0066446C" w:rsidRPr="00D43EBA" w:rsidRDefault="0066446C" w:rsidP="0066446C">
      <w:pPr>
        <w:spacing w:line="360" w:lineRule="auto"/>
        <w:rPr>
          <w:rFonts w:ascii="Arial" w:hAnsi="Arial" w:cs="Arial"/>
          <w:b/>
          <w:color w:val="800000"/>
          <w:sz w:val="20"/>
          <w:lang w:val="es-ES_tradnl"/>
        </w:rPr>
      </w:pPr>
    </w:p>
    <w:p w:rsidR="0066446C" w:rsidRPr="0066446C" w:rsidRDefault="0066446C" w:rsidP="0066446C">
      <w:pPr>
        <w:spacing w:line="360" w:lineRule="auto"/>
        <w:rPr>
          <w:rFonts w:ascii="Arial" w:hAnsi="Arial" w:cs="Arial"/>
          <w:sz w:val="22"/>
          <w:szCs w:val="22"/>
          <w:lang w:val="es-ES_tradnl"/>
        </w:rPr>
      </w:pPr>
      <w:r w:rsidRPr="0066446C">
        <w:rPr>
          <w:rFonts w:ascii="Arial" w:hAnsi="Arial" w:cs="Arial"/>
          <w:sz w:val="22"/>
          <w:szCs w:val="22"/>
          <w:lang w:val="es-ES_tradnl"/>
        </w:rPr>
        <w:t>Desarrollo del anexo…</w:t>
      </w:r>
    </w:p>
    <w:sectPr w:rsidR="0066446C" w:rsidRPr="0066446C" w:rsidSect="00D43EBA">
      <w:pgSz w:w="11906" w:h="16838"/>
      <w:pgMar w:top="1985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71A" w:rsidRDefault="0049071A">
      <w:r>
        <w:separator/>
      </w:r>
    </w:p>
  </w:endnote>
  <w:endnote w:type="continuationSeparator" w:id="0">
    <w:p w:rsidR="0049071A" w:rsidRDefault="00490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71A" w:rsidRDefault="0049071A">
      <w:r>
        <w:separator/>
      </w:r>
    </w:p>
  </w:footnote>
  <w:footnote w:type="continuationSeparator" w:id="0">
    <w:p w:rsidR="0049071A" w:rsidRDefault="004907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5960352"/>
      <w:docPartObj>
        <w:docPartGallery w:val="Page Numbers (Top of Page)"/>
        <w:docPartUnique/>
      </w:docPartObj>
    </w:sdtPr>
    <w:sdtEndPr>
      <w:rPr>
        <w:rFonts w:ascii="Arial" w:hAnsi="Arial" w:cs="Arial"/>
        <w:sz w:val="22"/>
      </w:rPr>
    </w:sdtEndPr>
    <w:sdtContent>
      <w:p w:rsidR="00DA7353" w:rsidRPr="00AD3101" w:rsidRDefault="00DA7353">
        <w:pPr>
          <w:pStyle w:val="Encabezado"/>
          <w:jc w:val="right"/>
          <w:rPr>
            <w:rFonts w:ascii="Arial" w:hAnsi="Arial" w:cs="Arial"/>
            <w:sz w:val="22"/>
          </w:rPr>
        </w:pPr>
        <w:r w:rsidRPr="00AD3101">
          <w:rPr>
            <w:rFonts w:ascii="Arial" w:hAnsi="Arial" w:cs="Arial"/>
            <w:sz w:val="22"/>
          </w:rPr>
          <w:fldChar w:fldCharType="begin"/>
        </w:r>
        <w:r w:rsidRPr="00AD3101">
          <w:rPr>
            <w:rFonts w:ascii="Arial" w:hAnsi="Arial" w:cs="Arial"/>
            <w:sz w:val="22"/>
          </w:rPr>
          <w:instrText>PAGE   \* MERGEFORMAT</w:instrText>
        </w:r>
        <w:r w:rsidRPr="00AD3101">
          <w:rPr>
            <w:rFonts w:ascii="Arial" w:hAnsi="Arial" w:cs="Arial"/>
            <w:sz w:val="22"/>
          </w:rPr>
          <w:fldChar w:fldCharType="separate"/>
        </w:r>
        <w:r w:rsidR="006F7DA9" w:rsidRPr="006F7DA9">
          <w:rPr>
            <w:rFonts w:ascii="Arial" w:hAnsi="Arial" w:cs="Arial"/>
            <w:noProof/>
            <w:sz w:val="22"/>
            <w:lang w:val="es-ES"/>
          </w:rPr>
          <w:t>9</w:t>
        </w:r>
        <w:r w:rsidRPr="00AD3101">
          <w:rPr>
            <w:rFonts w:ascii="Arial" w:hAnsi="Arial" w:cs="Arial"/>
            <w:sz w:val="22"/>
          </w:rPr>
          <w:fldChar w:fldCharType="end"/>
        </w:r>
      </w:p>
    </w:sdtContent>
  </w:sdt>
  <w:p w:rsidR="00DA7353" w:rsidRDefault="00DA735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353" w:rsidRDefault="00DA7353">
    <w:pPr>
      <w:pStyle w:val="Encabezado"/>
      <w:jc w:val="right"/>
    </w:pPr>
  </w:p>
  <w:p w:rsidR="00DA7353" w:rsidRDefault="00DA735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144484"/>
      <w:docPartObj>
        <w:docPartGallery w:val="Page Numbers (Top of Page)"/>
        <w:docPartUnique/>
      </w:docPartObj>
    </w:sdtPr>
    <w:sdtEndPr>
      <w:rPr>
        <w:rFonts w:ascii="Arial" w:hAnsi="Arial" w:cs="Arial"/>
        <w:sz w:val="22"/>
      </w:rPr>
    </w:sdtEndPr>
    <w:sdtContent>
      <w:p w:rsidR="00DA7353" w:rsidRPr="00ED7E3F" w:rsidRDefault="00DA7353">
        <w:pPr>
          <w:pStyle w:val="Encabezado"/>
          <w:jc w:val="right"/>
          <w:rPr>
            <w:rFonts w:ascii="Arial" w:hAnsi="Arial" w:cs="Arial"/>
            <w:sz w:val="22"/>
          </w:rPr>
        </w:pPr>
        <w:r w:rsidRPr="00ED7E3F">
          <w:rPr>
            <w:rFonts w:ascii="Arial" w:hAnsi="Arial" w:cs="Arial"/>
            <w:sz w:val="22"/>
          </w:rPr>
          <w:fldChar w:fldCharType="begin"/>
        </w:r>
        <w:r w:rsidRPr="00ED7E3F">
          <w:rPr>
            <w:rFonts w:ascii="Arial" w:hAnsi="Arial" w:cs="Arial"/>
            <w:sz w:val="22"/>
          </w:rPr>
          <w:instrText>PAGE   \* MERGEFORMAT</w:instrText>
        </w:r>
        <w:r w:rsidRPr="00ED7E3F">
          <w:rPr>
            <w:rFonts w:ascii="Arial" w:hAnsi="Arial" w:cs="Arial"/>
            <w:sz w:val="22"/>
          </w:rPr>
          <w:fldChar w:fldCharType="separate"/>
        </w:r>
        <w:r w:rsidR="006F7DA9" w:rsidRPr="006F7DA9">
          <w:rPr>
            <w:rFonts w:ascii="Arial" w:hAnsi="Arial" w:cs="Arial"/>
            <w:noProof/>
            <w:sz w:val="22"/>
            <w:lang w:val="es-ES"/>
          </w:rPr>
          <w:t>ii</w:t>
        </w:r>
        <w:r w:rsidRPr="00ED7E3F">
          <w:rPr>
            <w:rFonts w:ascii="Arial" w:hAnsi="Arial" w:cs="Arial"/>
            <w:sz w:val="22"/>
          </w:rPr>
          <w:fldChar w:fldCharType="end"/>
        </w:r>
      </w:p>
    </w:sdtContent>
  </w:sdt>
  <w:p w:rsidR="00DA7353" w:rsidRDefault="00DA7353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4048285"/>
      <w:docPartObj>
        <w:docPartGallery w:val="Page Numbers (Top of Page)"/>
        <w:docPartUnique/>
      </w:docPartObj>
    </w:sdtPr>
    <w:sdtEndPr>
      <w:rPr>
        <w:rFonts w:ascii="Arial" w:hAnsi="Arial" w:cs="Arial"/>
        <w:sz w:val="22"/>
      </w:rPr>
    </w:sdtEndPr>
    <w:sdtContent>
      <w:p w:rsidR="00DA7353" w:rsidRPr="00ED7E3F" w:rsidRDefault="00DA7353">
        <w:pPr>
          <w:pStyle w:val="Encabezado"/>
          <w:jc w:val="right"/>
          <w:rPr>
            <w:rFonts w:ascii="Arial" w:hAnsi="Arial" w:cs="Arial"/>
            <w:sz w:val="22"/>
          </w:rPr>
        </w:pPr>
        <w:r w:rsidRPr="00ED7E3F">
          <w:rPr>
            <w:rFonts w:ascii="Arial" w:hAnsi="Arial" w:cs="Arial"/>
            <w:sz w:val="22"/>
          </w:rPr>
          <w:fldChar w:fldCharType="begin"/>
        </w:r>
        <w:r w:rsidRPr="00ED7E3F">
          <w:rPr>
            <w:rFonts w:ascii="Arial" w:hAnsi="Arial" w:cs="Arial"/>
            <w:sz w:val="22"/>
          </w:rPr>
          <w:instrText>PAGE   \* MERGEFORMAT</w:instrText>
        </w:r>
        <w:r w:rsidRPr="00ED7E3F">
          <w:rPr>
            <w:rFonts w:ascii="Arial" w:hAnsi="Arial" w:cs="Arial"/>
            <w:sz w:val="22"/>
          </w:rPr>
          <w:fldChar w:fldCharType="separate"/>
        </w:r>
        <w:r w:rsidR="006F7DA9" w:rsidRPr="006F7DA9">
          <w:rPr>
            <w:rFonts w:ascii="Arial" w:hAnsi="Arial" w:cs="Arial"/>
            <w:noProof/>
            <w:sz w:val="22"/>
            <w:lang w:val="es-ES"/>
          </w:rPr>
          <w:t>1</w:t>
        </w:r>
        <w:r w:rsidRPr="00ED7E3F">
          <w:rPr>
            <w:rFonts w:ascii="Arial" w:hAnsi="Arial" w:cs="Arial"/>
            <w:sz w:val="22"/>
          </w:rPr>
          <w:fldChar w:fldCharType="end"/>
        </w:r>
      </w:p>
    </w:sdtContent>
  </w:sdt>
  <w:p w:rsidR="00DA7353" w:rsidRDefault="00DA73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482C308C"/>
    <w:lvl w:ilvl="0">
      <w:start w:val="1"/>
      <w:numFmt w:val="bullet"/>
      <w:pStyle w:val="Listaconvietas2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70EC7C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2A1110"/>
    <w:multiLevelType w:val="hybridMultilevel"/>
    <w:tmpl w:val="AE8E0B3E"/>
    <w:lvl w:ilvl="0" w:tplc="77D22208">
      <w:numFmt w:val="bullet"/>
      <w:lvlText w:val="­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DF2778"/>
    <w:multiLevelType w:val="hybridMultilevel"/>
    <w:tmpl w:val="C44C4F42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6C52B4"/>
    <w:multiLevelType w:val="hybridMultilevel"/>
    <w:tmpl w:val="FD9E49AC"/>
    <w:lvl w:ilvl="0" w:tplc="39C6EB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E0ED9"/>
    <w:multiLevelType w:val="hybridMultilevel"/>
    <w:tmpl w:val="4BC411A0"/>
    <w:lvl w:ilvl="0" w:tplc="845AEB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A60316"/>
    <w:multiLevelType w:val="hybridMultilevel"/>
    <w:tmpl w:val="3E96597C"/>
    <w:lvl w:ilvl="0" w:tplc="77D22208">
      <w:numFmt w:val="bullet"/>
      <w:lvlText w:val="­"/>
      <w:lvlJc w:val="left"/>
      <w:pPr>
        <w:ind w:left="1429" w:hanging="360"/>
      </w:pPr>
      <w:rPr>
        <w:rFonts w:ascii="Calibri" w:eastAsiaTheme="minorHAnsi" w:hAnsi="Calibri" w:hint="default"/>
      </w:rPr>
    </w:lvl>
    <w:lvl w:ilvl="1" w:tplc="CAD60FCC">
      <w:numFmt w:val="bullet"/>
      <w:lvlText w:val="•"/>
      <w:lvlJc w:val="left"/>
      <w:pPr>
        <w:ind w:left="2149" w:hanging="360"/>
      </w:pPr>
      <w:rPr>
        <w:rFonts w:ascii="Calibri" w:eastAsiaTheme="minorHAnsi" w:hAnsi="Calibri" w:cs="Calibri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0E8495A"/>
    <w:multiLevelType w:val="hybridMultilevel"/>
    <w:tmpl w:val="8B6C474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370F86"/>
    <w:multiLevelType w:val="multilevel"/>
    <w:tmpl w:val="D0BA1F68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  <w:vanish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114B146F"/>
    <w:multiLevelType w:val="hybridMultilevel"/>
    <w:tmpl w:val="19E83498"/>
    <w:lvl w:ilvl="0" w:tplc="77D22208">
      <w:numFmt w:val="bullet"/>
      <w:lvlText w:val="­"/>
      <w:lvlJc w:val="left"/>
      <w:pPr>
        <w:ind w:left="3221" w:hanging="360"/>
      </w:pPr>
      <w:rPr>
        <w:rFonts w:ascii="Calibri" w:eastAsiaTheme="minorHAns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72" w:hanging="360"/>
      </w:pPr>
      <w:rPr>
        <w:rFonts w:ascii="Wingdings" w:hAnsi="Wingdings" w:hint="default"/>
      </w:rPr>
    </w:lvl>
  </w:abstractNum>
  <w:abstractNum w:abstractNumId="10" w15:restartNumberingAfterBreak="0">
    <w:nsid w:val="163E7364"/>
    <w:multiLevelType w:val="hybridMultilevel"/>
    <w:tmpl w:val="DAAC81C2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8B7F10"/>
    <w:multiLevelType w:val="hybridMultilevel"/>
    <w:tmpl w:val="E584A950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7F7E16"/>
    <w:multiLevelType w:val="hybridMultilevel"/>
    <w:tmpl w:val="2BD62776"/>
    <w:lvl w:ilvl="0" w:tplc="B8BA3268">
      <w:start w:val="1"/>
      <w:numFmt w:val="upperRoman"/>
      <w:lvlText w:val="%1."/>
      <w:lvlJc w:val="left"/>
      <w:pPr>
        <w:ind w:left="5824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3C1E80"/>
    <w:multiLevelType w:val="hybridMultilevel"/>
    <w:tmpl w:val="7362E162"/>
    <w:lvl w:ilvl="0" w:tplc="77D22208">
      <w:numFmt w:val="bullet"/>
      <w:lvlText w:val="­"/>
      <w:lvlJc w:val="left"/>
      <w:pPr>
        <w:ind w:left="2149" w:hanging="360"/>
      </w:pPr>
      <w:rPr>
        <w:rFonts w:ascii="Calibri" w:eastAsiaTheme="minorHAns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E786396"/>
    <w:multiLevelType w:val="hybridMultilevel"/>
    <w:tmpl w:val="7618DCC4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C34AF9"/>
    <w:multiLevelType w:val="hybridMultilevel"/>
    <w:tmpl w:val="9FF8850C"/>
    <w:lvl w:ilvl="0" w:tplc="77D22208">
      <w:numFmt w:val="bullet"/>
      <w:lvlText w:val="­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AA452F"/>
    <w:multiLevelType w:val="hybridMultilevel"/>
    <w:tmpl w:val="DAAC81C2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8B16FA"/>
    <w:multiLevelType w:val="hybridMultilevel"/>
    <w:tmpl w:val="48BEFD4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B91504"/>
    <w:multiLevelType w:val="hybridMultilevel"/>
    <w:tmpl w:val="FBDCD208"/>
    <w:lvl w:ilvl="0" w:tplc="77D22208">
      <w:numFmt w:val="bullet"/>
      <w:lvlText w:val="­"/>
      <w:lvlJc w:val="left"/>
      <w:pPr>
        <w:ind w:left="3221" w:hanging="360"/>
      </w:pPr>
      <w:rPr>
        <w:rFonts w:ascii="Calibri" w:eastAsiaTheme="minorHAns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72" w:hanging="360"/>
      </w:pPr>
      <w:rPr>
        <w:rFonts w:ascii="Wingdings" w:hAnsi="Wingdings" w:hint="default"/>
      </w:rPr>
    </w:lvl>
  </w:abstractNum>
  <w:abstractNum w:abstractNumId="19" w15:restartNumberingAfterBreak="0">
    <w:nsid w:val="482F6679"/>
    <w:multiLevelType w:val="hybridMultilevel"/>
    <w:tmpl w:val="E020ED1A"/>
    <w:lvl w:ilvl="0" w:tplc="77D22208">
      <w:numFmt w:val="bullet"/>
      <w:lvlText w:val="­"/>
      <w:lvlJc w:val="left"/>
      <w:pPr>
        <w:ind w:left="1429" w:hanging="360"/>
      </w:pPr>
      <w:rPr>
        <w:rFonts w:ascii="Calibri" w:eastAsiaTheme="minorHAnsi" w:hAnsi="Calibri" w:hint="default"/>
      </w:rPr>
    </w:lvl>
    <w:lvl w:ilvl="1" w:tplc="2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8BE5793"/>
    <w:multiLevelType w:val="multilevel"/>
    <w:tmpl w:val="EBB893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C256E30"/>
    <w:multiLevelType w:val="hybridMultilevel"/>
    <w:tmpl w:val="58BED7B4"/>
    <w:lvl w:ilvl="0" w:tplc="BBC03D68">
      <w:start w:val="1"/>
      <w:numFmt w:val="upperRoman"/>
      <w:pStyle w:val="TDC1"/>
      <w:lvlText w:val="%1."/>
      <w:lvlJc w:val="left"/>
      <w:pPr>
        <w:ind w:left="2280" w:hanging="720"/>
      </w:pPr>
      <w:rPr>
        <w:rFonts w:ascii="Arial" w:eastAsia="Times New Roman" w:hAnsi="Arial" w:cs="Arial" w:hint="default"/>
        <w:b w:val="0"/>
        <w:i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B75624"/>
    <w:multiLevelType w:val="hybridMultilevel"/>
    <w:tmpl w:val="1D4068CE"/>
    <w:lvl w:ilvl="0" w:tplc="D9F055B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EF7984"/>
    <w:multiLevelType w:val="hybridMultilevel"/>
    <w:tmpl w:val="2C96DCCA"/>
    <w:lvl w:ilvl="0" w:tplc="77D22208">
      <w:numFmt w:val="bullet"/>
      <w:lvlText w:val="­"/>
      <w:lvlJc w:val="left"/>
      <w:pPr>
        <w:ind w:left="1429" w:hanging="360"/>
      </w:pPr>
      <w:rPr>
        <w:rFonts w:ascii="Calibri" w:eastAsiaTheme="minorHAnsi" w:hAnsi="Calibri" w:hint="default"/>
      </w:rPr>
    </w:lvl>
    <w:lvl w:ilvl="1" w:tplc="CAD60FCC">
      <w:numFmt w:val="bullet"/>
      <w:lvlText w:val="•"/>
      <w:lvlJc w:val="left"/>
      <w:pPr>
        <w:ind w:left="2149" w:hanging="360"/>
      </w:pPr>
      <w:rPr>
        <w:rFonts w:ascii="Calibri" w:eastAsiaTheme="minorHAnsi" w:hAnsi="Calibri" w:cs="Calibri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5AC451F"/>
    <w:multiLevelType w:val="hybridMultilevel"/>
    <w:tmpl w:val="E584A950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B434FD"/>
    <w:multiLevelType w:val="hybridMultilevel"/>
    <w:tmpl w:val="F90C0022"/>
    <w:lvl w:ilvl="0" w:tplc="77D22208">
      <w:numFmt w:val="bullet"/>
      <w:lvlText w:val="­"/>
      <w:lvlJc w:val="left"/>
      <w:pPr>
        <w:ind w:left="3221" w:hanging="360"/>
      </w:pPr>
      <w:rPr>
        <w:rFonts w:ascii="Calibri" w:eastAsiaTheme="minorHAns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72" w:hanging="360"/>
      </w:pPr>
      <w:rPr>
        <w:rFonts w:ascii="Wingdings" w:hAnsi="Wingdings" w:hint="default"/>
      </w:rPr>
    </w:lvl>
  </w:abstractNum>
  <w:abstractNum w:abstractNumId="26" w15:restartNumberingAfterBreak="0">
    <w:nsid w:val="797C660D"/>
    <w:multiLevelType w:val="hybridMultilevel"/>
    <w:tmpl w:val="A036D02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237137"/>
    <w:multiLevelType w:val="hybridMultilevel"/>
    <w:tmpl w:val="51AC9544"/>
    <w:lvl w:ilvl="0" w:tplc="280A0019">
      <w:start w:val="1"/>
      <w:numFmt w:val="lowerLetter"/>
      <w:lvlText w:val="%1."/>
      <w:lvlJc w:val="left"/>
      <w:pPr>
        <w:ind w:left="135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21"/>
  </w:num>
  <w:num w:numId="5">
    <w:abstractNumId w:val="22"/>
  </w:num>
  <w:num w:numId="6">
    <w:abstractNumId w:val="3"/>
  </w:num>
  <w:num w:numId="7">
    <w:abstractNumId w:val="16"/>
  </w:num>
  <w:num w:numId="8">
    <w:abstractNumId w:val="10"/>
  </w:num>
  <w:num w:numId="9">
    <w:abstractNumId w:val="15"/>
  </w:num>
  <w:num w:numId="10">
    <w:abstractNumId w:val="24"/>
  </w:num>
  <w:num w:numId="11">
    <w:abstractNumId w:val="14"/>
  </w:num>
  <w:num w:numId="12">
    <w:abstractNumId w:val="27"/>
  </w:num>
  <w:num w:numId="13">
    <w:abstractNumId w:val="2"/>
  </w:num>
  <w:num w:numId="14">
    <w:abstractNumId w:val="7"/>
  </w:num>
  <w:num w:numId="15">
    <w:abstractNumId w:val="12"/>
  </w:num>
  <w:num w:numId="16">
    <w:abstractNumId w:val="19"/>
  </w:num>
  <w:num w:numId="17">
    <w:abstractNumId w:val="23"/>
  </w:num>
  <w:num w:numId="18">
    <w:abstractNumId w:val="6"/>
  </w:num>
  <w:num w:numId="19">
    <w:abstractNumId w:val="11"/>
  </w:num>
  <w:num w:numId="20">
    <w:abstractNumId w:val="20"/>
  </w:num>
  <w:num w:numId="21">
    <w:abstractNumId w:val="5"/>
  </w:num>
  <w:num w:numId="22">
    <w:abstractNumId w:val="4"/>
  </w:num>
  <w:num w:numId="23">
    <w:abstractNumId w:val="17"/>
  </w:num>
  <w:num w:numId="24">
    <w:abstractNumId w:val="26"/>
  </w:num>
  <w:num w:numId="25">
    <w:abstractNumId w:val="25"/>
  </w:num>
  <w:num w:numId="26">
    <w:abstractNumId w:val="18"/>
  </w:num>
  <w:num w:numId="27">
    <w:abstractNumId w:val="9"/>
  </w:num>
  <w:num w:numId="28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DA9"/>
    <w:rsid w:val="00001E58"/>
    <w:rsid w:val="00005FB3"/>
    <w:rsid w:val="0001336B"/>
    <w:rsid w:val="0002193E"/>
    <w:rsid w:val="0002521D"/>
    <w:rsid w:val="00027A89"/>
    <w:rsid w:val="000320D4"/>
    <w:rsid w:val="00033641"/>
    <w:rsid w:val="00035193"/>
    <w:rsid w:val="00035861"/>
    <w:rsid w:val="00040A70"/>
    <w:rsid w:val="000427AE"/>
    <w:rsid w:val="0004395A"/>
    <w:rsid w:val="00044320"/>
    <w:rsid w:val="00053254"/>
    <w:rsid w:val="00055C71"/>
    <w:rsid w:val="00055F62"/>
    <w:rsid w:val="00061617"/>
    <w:rsid w:val="000627EA"/>
    <w:rsid w:val="000634B4"/>
    <w:rsid w:val="00063A57"/>
    <w:rsid w:val="0006425D"/>
    <w:rsid w:val="000653FE"/>
    <w:rsid w:val="00065C98"/>
    <w:rsid w:val="00065E68"/>
    <w:rsid w:val="00067D45"/>
    <w:rsid w:val="000712D2"/>
    <w:rsid w:val="0007137C"/>
    <w:rsid w:val="0007184E"/>
    <w:rsid w:val="00072221"/>
    <w:rsid w:val="000757D8"/>
    <w:rsid w:val="00077570"/>
    <w:rsid w:val="00077E0A"/>
    <w:rsid w:val="0008748A"/>
    <w:rsid w:val="0009011D"/>
    <w:rsid w:val="00093F17"/>
    <w:rsid w:val="00095965"/>
    <w:rsid w:val="00097585"/>
    <w:rsid w:val="000A282E"/>
    <w:rsid w:val="000A29E7"/>
    <w:rsid w:val="000B1C38"/>
    <w:rsid w:val="000C4D1A"/>
    <w:rsid w:val="000C5722"/>
    <w:rsid w:val="000C5AE9"/>
    <w:rsid w:val="000D1129"/>
    <w:rsid w:val="000D26C8"/>
    <w:rsid w:val="000D64D2"/>
    <w:rsid w:val="000D67F4"/>
    <w:rsid w:val="000D7DA2"/>
    <w:rsid w:val="000E717E"/>
    <w:rsid w:val="000F13F7"/>
    <w:rsid w:val="000F3D8A"/>
    <w:rsid w:val="000F439D"/>
    <w:rsid w:val="000F4FCC"/>
    <w:rsid w:val="000F6E52"/>
    <w:rsid w:val="000F7E75"/>
    <w:rsid w:val="00100D1D"/>
    <w:rsid w:val="001011AD"/>
    <w:rsid w:val="00101B59"/>
    <w:rsid w:val="00102090"/>
    <w:rsid w:val="001020DF"/>
    <w:rsid w:val="00106AF5"/>
    <w:rsid w:val="0011115B"/>
    <w:rsid w:val="00114B2F"/>
    <w:rsid w:val="0011591F"/>
    <w:rsid w:val="001205A0"/>
    <w:rsid w:val="00121279"/>
    <w:rsid w:val="0012302F"/>
    <w:rsid w:val="00123A7E"/>
    <w:rsid w:val="00123BA3"/>
    <w:rsid w:val="00130DB1"/>
    <w:rsid w:val="00130F81"/>
    <w:rsid w:val="00132C42"/>
    <w:rsid w:val="00136493"/>
    <w:rsid w:val="00136C50"/>
    <w:rsid w:val="001459DF"/>
    <w:rsid w:val="001461D1"/>
    <w:rsid w:val="001466D1"/>
    <w:rsid w:val="00152B9B"/>
    <w:rsid w:val="00155E04"/>
    <w:rsid w:val="0016003E"/>
    <w:rsid w:val="0016024F"/>
    <w:rsid w:val="00162E99"/>
    <w:rsid w:val="00163378"/>
    <w:rsid w:val="00164143"/>
    <w:rsid w:val="00164323"/>
    <w:rsid w:val="00164C63"/>
    <w:rsid w:val="001665F3"/>
    <w:rsid w:val="00167773"/>
    <w:rsid w:val="00170924"/>
    <w:rsid w:val="001731F9"/>
    <w:rsid w:val="00173BD1"/>
    <w:rsid w:val="00177BC2"/>
    <w:rsid w:val="001826DA"/>
    <w:rsid w:val="0018339B"/>
    <w:rsid w:val="00183720"/>
    <w:rsid w:val="00185F1D"/>
    <w:rsid w:val="00187B62"/>
    <w:rsid w:val="00187C58"/>
    <w:rsid w:val="001900C1"/>
    <w:rsid w:val="00192BB9"/>
    <w:rsid w:val="00193008"/>
    <w:rsid w:val="001A55FC"/>
    <w:rsid w:val="001B1143"/>
    <w:rsid w:val="001C1D82"/>
    <w:rsid w:val="001C402E"/>
    <w:rsid w:val="001C59B2"/>
    <w:rsid w:val="001C6FA0"/>
    <w:rsid w:val="001D00C5"/>
    <w:rsid w:val="001D3C7F"/>
    <w:rsid w:val="001D47E7"/>
    <w:rsid w:val="001D4CC4"/>
    <w:rsid w:val="001D6339"/>
    <w:rsid w:val="001D6D57"/>
    <w:rsid w:val="001E3A5E"/>
    <w:rsid w:val="001E710C"/>
    <w:rsid w:val="001F0B00"/>
    <w:rsid w:val="001F303B"/>
    <w:rsid w:val="001F5C56"/>
    <w:rsid w:val="001F7772"/>
    <w:rsid w:val="002132F5"/>
    <w:rsid w:val="00216976"/>
    <w:rsid w:val="00216A4E"/>
    <w:rsid w:val="00216FD0"/>
    <w:rsid w:val="0021759C"/>
    <w:rsid w:val="00220149"/>
    <w:rsid w:val="00220393"/>
    <w:rsid w:val="0022409E"/>
    <w:rsid w:val="00233871"/>
    <w:rsid w:val="0023422B"/>
    <w:rsid w:val="0023476C"/>
    <w:rsid w:val="00235594"/>
    <w:rsid w:val="00236C07"/>
    <w:rsid w:val="00237946"/>
    <w:rsid w:val="00241A92"/>
    <w:rsid w:val="00244FD6"/>
    <w:rsid w:val="002464BD"/>
    <w:rsid w:val="0024651E"/>
    <w:rsid w:val="00250F25"/>
    <w:rsid w:val="0025638A"/>
    <w:rsid w:val="00256963"/>
    <w:rsid w:val="00256AC7"/>
    <w:rsid w:val="002610EF"/>
    <w:rsid w:val="00261EB9"/>
    <w:rsid w:val="0026354C"/>
    <w:rsid w:val="002646F9"/>
    <w:rsid w:val="00264D98"/>
    <w:rsid w:val="00270112"/>
    <w:rsid w:val="00272217"/>
    <w:rsid w:val="002737ED"/>
    <w:rsid w:val="00277F1B"/>
    <w:rsid w:val="00282220"/>
    <w:rsid w:val="00283CD0"/>
    <w:rsid w:val="00284A12"/>
    <w:rsid w:val="00284AC3"/>
    <w:rsid w:val="00291147"/>
    <w:rsid w:val="002913A4"/>
    <w:rsid w:val="002917D3"/>
    <w:rsid w:val="00293641"/>
    <w:rsid w:val="002965A1"/>
    <w:rsid w:val="002A204E"/>
    <w:rsid w:val="002A2581"/>
    <w:rsid w:val="002A5058"/>
    <w:rsid w:val="002B1271"/>
    <w:rsid w:val="002B1F8D"/>
    <w:rsid w:val="002B27B0"/>
    <w:rsid w:val="002B4BFB"/>
    <w:rsid w:val="002B4CBB"/>
    <w:rsid w:val="002B545D"/>
    <w:rsid w:val="002C3D5B"/>
    <w:rsid w:val="002C6D30"/>
    <w:rsid w:val="002D0DC4"/>
    <w:rsid w:val="002D10B4"/>
    <w:rsid w:val="002D2046"/>
    <w:rsid w:val="002D3F3A"/>
    <w:rsid w:val="002D67F6"/>
    <w:rsid w:val="002E438F"/>
    <w:rsid w:val="002F13ED"/>
    <w:rsid w:val="002F3CB0"/>
    <w:rsid w:val="002F400B"/>
    <w:rsid w:val="002F425B"/>
    <w:rsid w:val="002F582E"/>
    <w:rsid w:val="002F625B"/>
    <w:rsid w:val="002F7349"/>
    <w:rsid w:val="00300A5D"/>
    <w:rsid w:val="003055CB"/>
    <w:rsid w:val="00305ACA"/>
    <w:rsid w:val="00306B1A"/>
    <w:rsid w:val="0030757A"/>
    <w:rsid w:val="00314280"/>
    <w:rsid w:val="003156B3"/>
    <w:rsid w:val="00321369"/>
    <w:rsid w:val="003246E8"/>
    <w:rsid w:val="00325E06"/>
    <w:rsid w:val="003275AA"/>
    <w:rsid w:val="00333DA9"/>
    <w:rsid w:val="0033784F"/>
    <w:rsid w:val="003425F5"/>
    <w:rsid w:val="00345625"/>
    <w:rsid w:val="00347001"/>
    <w:rsid w:val="00350481"/>
    <w:rsid w:val="003527B0"/>
    <w:rsid w:val="00361791"/>
    <w:rsid w:val="00361CBC"/>
    <w:rsid w:val="00362CA1"/>
    <w:rsid w:val="003630E5"/>
    <w:rsid w:val="00372245"/>
    <w:rsid w:val="003733C3"/>
    <w:rsid w:val="003752B5"/>
    <w:rsid w:val="003831E0"/>
    <w:rsid w:val="0039440D"/>
    <w:rsid w:val="003944AB"/>
    <w:rsid w:val="003944C2"/>
    <w:rsid w:val="003A1B68"/>
    <w:rsid w:val="003A47D9"/>
    <w:rsid w:val="003A4FA0"/>
    <w:rsid w:val="003A7174"/>
    <w:rsid w:val="003A751E"/>
    <w:rsid w:val="003B1215"/>
    <w:rsid w:val="003B4227"/>
    <w:rsid w:val="003B5C06"/>
    <w:rsid w:val="003C2043"/>
    <w:rsid w:val="003C48F4"/>
    <w:rsid w:val="003C5E99"/>
    <w:rsid w:val="003C690D"/>
    <w:rsid w:val="003D639A"/>
    <w:rsid w:val="003D6402"/>
    <w:rsid w:val="003E099D"/>
    <w:rsid w:val="003E0C1F"/>
    <w:rsid w:val="003E3CF1"/>
    <w:rsid w:val="003E44C3"/>
    <w:rsid w:val="003E4CB6"/>
    <w:rsid w:val="003F25BE"/>
    <w:rsid w:val="003F74D8"/>
    <w:rsid w:val="00400118"/>
    <w:rsid w:val="00400904"/>
    <w:rsid w:val="004020D0"/>
    <w:rsid w:val="00402DE2"/>
    <w:rsid w:val="00405765"/>
    <w:rsid w:val="004064B4"/>
    <w:rsid w:val="00406C64"/>
    <w:rsid w:val="00406D71"/>
    <w:rsid w:val="00407991"/>
    <w:rsid w:val="004100BE"/>
    <w:rsid w:val="0041347B"/>
    <w:rsid w:val="004208B0"/>
    <w:rsid w:val="00421738"/>
    <w:rsid w:val="0042376B"/>
    <w:rsid w:val="0042537D"/>
    <w:rsid w:val="0042566B"/>
    <w:rsid w:val="004326F5"/>
    <w:rsid w:val="00434C43"/>
    <w:rsid w:val="004362B9"/>
    <w:rsid w:val="00442195"/>
    <w:rsid w:val="00442F79"/>
    <w:rsid w:val="0044515C"/>
    <w:rsid w:val="00446756"/>
    <w:rsid w:val="00451D5B"/>
    <w:rsid w:val="004546F1"/>
    <w:rsid w:val="00454F02"/>
    <w:rsid w:val="00455FC7"/>
    <w:rsid w:val="004579B7"/>
    <w:rsid w:val="00457F5F"/>
    <w:rsid w:val="00464388"/>
    <w:rsid w:val="004669FD"/>
    <w:rsid w:val="0046750F"/>
    <w:rsid w:val="00470833"/>
    <w:rsid w:val="00470F8C"/>
    <w:rsid w:val="00471752"/>
    <w:rsid w:val="00476DF6"/>
    <w:rsid w:val="00477330"/>
    <w:rsid w:val="00482575"/>
    <w:rsid w:val="00482B56"/>
    <w:rsid w:val="004856BA"/>
    <w:rsid w:val="00485800"/>
    <w:rsid w:val="0049071A"/>
    <w:rsid w:val="00492569"/>
    <w:rsid w:val="00492CD1"/>
    <w:rsid w:val="004974D7"/>
    <w:rsid w:val="00497F88"/>
    <w:rsid w:val="004B0ECA"/>
    <w:rsid w:val="004B2A30"/>
    <w:rsid w:val="004B3472"/>
    <w:rsid w:val="004B478C"/>
    <w:rsid w:val="004B5F7F"/>
    <w:rsid w:val="004C0F69"/>
    <w:rsid w:val="004D3AC7"/>
    <w:rsid w:val="004E1AAA"/>
    <w:rsid w:val="004E28F6"/>
    <w:rsid w:val="004E38EA"/>
    <w:rsid w:val="004E4A5D"/>
    <w:rsid w:val="004F040A"/>
    <w:rsid w:val="004F08E0"/>
    <w:rsid w:val="004F2264"/>
    <w:rsid w:val="004F264F"/>
    <w:rsid w:val="004F34BB"/>
    <w:rsid w:val="004F5DF0"/>
    <w:rsid w:val="00500D15"/>
    <w:rsid w:val="005012AF"/>
    <w:rsid w:val="00503D76"/>
    <w:rsid w:val="00504E37"/>
    <w:rsid w:val="005051AF"/>
    <w:rsid w:val="005061C5"/>
    <w:rsid w:val="005079D9"/>
    <w:rsid w:val="00510469"/>
    <w:rsid w:val="0051257C"/>
    <w:rsid w:val="005145ED"/>
    <w:rsid w:val="00516D7B"/>
    <w:rsid w:val="00517CEF"/>
    <w:rsid w:val="00520D5A"/>
    <w:rsid w:val="00523595"/>
    <w:rsid w:val="00523E34"/>
    <w:rsid w:val="00530317"/>
    <w:rsid w:val="0054314E"/>
    <w:rsid w:val="00553FD8"/>
    <w:rsid w:val="00554263"/>
    <w:rsid w:val="005545E8"/>
    <w:rsid w:val="00556432"/>
    <w:rsid w:val="00560CBC"/>
    <w:rsid w:val="00563B41"/>
    <w:rsid w:val="005643D2"/>
    <w:rsid w:val="005670D8"/>
    <w:rsid w:val="0057088B"/>
    <w:rsid w:val="005762E1"/>
    <w:rsid w:val="00581B90"/>
    <w:rsid w:val="0058314A"/>
    <w:rsid w:val="005832DB"/>
    <w:rsid w:val="00584110"/>
    <w:rsid w:val="0058425F"/>
    <w:rsid w:val="00584317"/>
    <w:rsid w:val="005860AD"/>
    <w:rsid w:val="005879B2"/>
    <w:rsid w:val="005910D0"/>
    <w:rsid w:val="00596FE4"/>
    <w:rsid w:val="00597579"/>
    <w:rsid w:val="005A1417"/>
    <w:rsid w:val="005A2662"/>
    <w:rsid w:val="005A3F2B"/>
    <w:rsid w:val="005A74D7"/>
    <w:rsid w:val="005B07EF"/>
    <w:rsid w:val="005B19ED"/>
    <w:rsid w:val="005B3A38"/>
    <w:rsid w:val="005B4E2D"/>
    <w:rsid w:val="005B6B25"/>
    <w:rsid w:val="005C0E05"/>
    <w:rsid w:val="005C2EE4"/>
    <w:rsid w:val="005C3B23"/>
    <w:rsid w:val="005C3FE7"/>
    <w:rsid w:val="005C41FA"/>
    <w:rsid w:val="005C6635"/>
    <w:rsid w:val="005C67A1"/>
    <w:rsid w:val="005C7D8C"/>
    <w:rsid w:val="005D2F6B"/>
    <w:rsid w:val="005D51BB"/>
    <w:rsid w:val="005D62F3"/>
    <w:rsid w:val="005E389B"/>
    <w:rsid w:val="005E3B8B"/>
    <w:rsid w:val="005E4045"/>
    <w:rsid w:val="005E426E"/>
    <w:rsid w:val="005E5839"/>
    <w:rsid w:val="005E7414"/>
    <w:rsid w:val="005E759A"/>
    <w:rsid w:val="005F2F8C"/>
    <w:rsid w:val="005F4120"/>
    <w:rsid w:val="005F426E"/>
    <w:rsid w:val="005F50C7"/>
    <w:rsid w:val="005F5588"/>
    <w:rsid w:val="005F72DA"/>
    <w:rsid w:val="00603E39"/>
    <w:rsid w:val="006077A4"/>
    <w:rsid w:val="00610D16"/>
    <w:rsid w:val="006145DF"/>
    <w:rsid w:val="00616D64"/>
    <w:rsid w:val="00620001"/>
    <w:rsid w:val="006203A7"/>
    <w:rsid w:val="00620CD1"/>
    <w:rsid w:val="00621216"/>
    <w:rsid w:val="00626488"/>
    <w:rsid w:val="00640209"/>
    <w:rsid w:val="006416DD"/>
    <w:rsid w:val="00643AE0"/>
    <w:rsid w:val="0065270C"/>
    <w:rsid w:val="0066446C"/>
    <w:rsid w:val="00664910"/>
    <w:rsid w:val="006673E0"/>
    <w:rsid w:val="00670AF0"/>
    <w:rsid w:val="00670E5A"/>
    <w:rsid w:val="00671F7E"/>
    <w:rsid w:val="00672411"/>
    <w:rsid w:val="0067337C"/>
    <w:rsid w:val="00675219"/>
    <w:rsid w:val="00675AB0"/>
    <w:rsid w:val="00684EF0"/>
    <w:rsid w:val="006914D9"/>
    <w:rsid w:val="00695E59"/>
    <w:rsid w:val="006970AD"/>
    <w:rsid w:val="006A1F5E"/>
    <w:rsid w:val="006A3821"/>
    <w:rsid w:val="006B4C4A"/>
    <w:rsid w:val="006C28B8"/>
    <w:rsid w:val="006C28E3"/>
    <w:rsid w:val="006C3107"/>
    <w:rsid w:val="006C39E8"/>
    <w:rsid w:val="006C3FBE"/>
    <w:rsid w:val="006C4D2C"/>
    <w:rsid w:val="006C54F0"/>
    <w:rsid w:val="006D0856"/>
    <w:rsid w:val="006D4654"/>
    <w:rsid w:val="006D4BF6"/>
    <w:rsid w:val="006D558F"/>
    <w:rsid w:val="006D6000"/>
    <w:rsid w:val="006D6CD8"/>
    <w:rsid w:val="006D7286"/>
    <w:rsid w:val="006E2D86"/>
    <w:rsid w:val="006E4337"/>
    <w:rsid w:val="006E4624"/>
    <w:rsid w:val="006E4654"/>
    <w:rsid w:val="006E6354"/>
    <w:rsid w:val="006F0943"/>
    <w:rsid w:val="006F1415"/>
    <w:rsid w:val="006F2632"/>
    <w:rsid w:val="006F414C"/>
    <w:rsid w:val="006F6475"/>
    <w:rsid w:val="006F7DA9"/>
    <w:rsid w:val="007003D0"/>
    <w:rsid w:val="007071D0"/>
    <w:rsid w:val="00707D91"/>
    <w:rsid w:val="00710F0F"/>
    <w:rsid w:val="00711BB2"/>
    <w:rsid w:val="00716B56"/>
    <w:rsid w:val="007209DF"/>
    <w:rsid w:val="00722406"/>
    <w:rsid w:val="00724F05"/>
    <w:rsid w:val="007306FA"/>
    <w:rsid w:val="00731CC1"/>
    <w:rsid w:val="0073665B"/>
    <w:rsid w:val="0073778B"/>
    <w:rsid w:val="0074397F"/>
    <w:rsid w:val="00746ACC"/>
    <w:rsid w:val="007507E3"/>
    <w:rsid w:val="007512C1"/>
    <w:rsid w:val="007577F4"/>
    <w:rsid w:val="00763448"/>
    <w:rsid w:val="00763CAF"/>
    <w:rsid w:val="007651AC"/>
    <w:rsid w:val="00772B84"/>
    <w:rsid w:val="00774473"/>
    <w:rsid w:val="00774660"/>
    <w:rsid w:val="007755A8"/>
    <w:rsid w:val="00776B6D"/>
    <w:rsid w:val="007775F1"/>
    <w:rsid w:val="00786DAD"/>
    <w:rsid w:val="007924DB"/>
    <w:rsid w:val="00796BD6"/>
    <w:rsid w:val="00797901"/>
    <w:rsid w:val="007B00FB"/>
    <w:rsid w:val="007B35A6"/>
    <w:rsid w:val="007B3E22"/>
    <w:rsid w:val="007B491C"/>
    <w:rsid w:val="007B57E1"/>
    <w:rsid w:val="007C148B"/>
    <w:rsid w:val="007E32E2"/>
    <w:rsid w:val="007E3465"/>
    <w:rsid w:val="007F3D4C"/>
    <w:rsid w:val="007F7758"/>
    <w:rsid w:val="00803059"/>
    <w:rsid w:val="008036F1"/>
    <w:rsid w:val="00803BC8"/>
    <w:rsid w:val="0080552B"/>
    <w:rsid w:val="00810A91"/>
    <w:rsid w:val="00812ADE"/>
    <w:rsid w:val="008217DB"/>
    <w:rsid w:val="008259EB"/>
    <w:rsid w:val="00827E05"/>
    <w:rsid w:val="00831C66"/>
    <w:rsid w:val="0083572B"/>
    <w:rsid w:val="008401A5"/>
    <w:rsid w:val="008415D8"/>
    <w:rsid w:val="00841DED"/>
    <w:rsid w:val="008455EF"/>
    <w:rsid w:val="00850346"/>
    <w:rsid w:val="00854E93"/>
    <w:rsid w:val="0085635A"/>
    <w:rsid w:val="0085647B"/>
    <w:rsid w:val="008578FF"/>
    <w:rsid w:val="00861720"/>
    <w:rsid w:val="00862BAC"/>
    <w:rsid w:val="008638AD"/>
    <w:rsid w:val="008656C3"/>
    <w:rsid w:val="008726FE"/>
    <w:rsid w:val="008744E8"/>
    <w:rsid w:val="00874B9C"/>
    <w:rsid w:val="00877E8A"/>
    <w:rsid w:val="00880848"/>
    <w:rsid w:val="008810DF"/>
    <w:rsid w:val="00881900"/>
    <w:rsid w:val="00883443"/>
    <w:rsid w:val="0088369C"/>
    <w:rsid w:val="0088394F"/>
    <w:rsid w:val="00892C27"/>
    <w:rsid w:val="00893EDD"/>
    <w:rsid w:val="008959E4"/>
    <w:rsid w:val="008A002E"/>
    <w:rsid w:val="008A00D5"/>
    <w:rsid w:val="008A0337"/>
    <w:rsid w:val="008A105E"/>
    <w:rsid w:val="008A5ABA"/>
    <w:rsid w:val="008A714D"/>
    <w:rsid w:val="008A72B3"/>
    <w:rsid w:val="008A79A7"/>
    <w:rsid w:val="008B3DBB"/>
    <w:rsid w:val="008B55E1"/>
    <w:rsid w:val="008B5D45"/>
    <w:rsid w:val="008B6077"/>
    <w:rsid w:val="008B6721"/>
    <w:rsid w:val="008C2FC9"/>
    <w:rsid w:val="008C51E1"/>
    <w:rsid w:val="008C6B48"/>
    <w:rsid w:val="008C6C92"/>
    <w:rsid w:val="008E0996"/>
    <w:rsid w:val="008E48DA"/>
    <w:rsid w:val="008F0427"/>
    <w:rsid w:val="008F4471"/>
    <w:rsid w:val="008F6EE3"/>
    <w:rsid w:val="008F6F4E"/>
    <w:rsid w:val="008F76D4"/>
    <w:rsid w:val="00901627"/>
    <w:rsid w:val="00902819"/>
    <w:rsid w:val="009043BA"/>
    <w:rsid w:val="00904A09"/>
    <w:rsid w:val="00905136"/>
    <w:rsid w:val="00906D6E"/>
    <w:rsid w:val="00910787"/>
    <w:rsid w:val="0091324C"/>
    <w:rsid w:val="00915F06"/>
    <w:rsid w:val="00921F45"/>
    <w:rsid w:val="00922821"/>
    <w:rsid w:val="009260D8"/>
    <w:rsid w:val="00931E0E"/>
    <w:rsid w:val="00943BA8"/>
    <w:rsid w:val="00947C43"/>
    <w:rsid w:val="0095198D"/>
    <w:rsid w:val="00951F16"/>
    <w:rsid w:val="009570FB"/>
    <w:rsid w:val="00957C98"/>
    <w:rsid w:val="009630EF"/>
    <w:rsid w:val="00970639"/>
    <w:rsid w:val="00970982"/>
    <w:rsid w:val="00972A5E"/>
    <w:rsid w:val="00973E0D"/>
    <w:rsid w:val="009741A0"/>
    <w:rsid w:val="00975215"/>
    <w:rsid w:val="00976A29"/>
    <w:rsid w:val="00977E73"/>
    <w:rsid w:val="0098200F"/>
    <w:rsid w:val="0098218C"/>
    <w:rsid w:val="00983CE6"/>
    <w:rsid w:val="00985AEE"/>
    <w:rsid w:val="00985BF9"/>
    <w:rsid w:val="009871E9"/>
    <w:rsid w:val="00990766"/>
    <w:rsid w:val="00991C2C"/>
    <w:rsid w:val="00994235"/>
    <w:rsid w:val="00995105"/>
    <w:rsid w:val="009A21E6"/>
    <w:rsid w:val="009A285F"/>
    <w:rsid w:val="009A2DE9"/>
    <w:rsid w:val="009A420C"/>
    <w:rsid w:val="009A541E"/>
    <w:rsid w:val="009B0E4E"/>
    <w:rsid w:val="009B4173"/>
    <w:rsid w:val="009B689A"/>
    <w:rsid w:val="009B75C2"/>
    <w:rsid w:val="009C22AF"/>
    <w:rsid w:val="009D181F"/>
    <w:rsid w:val="009D256D"/>
    <w:rsid w:val="009D2615"/>
    <w:rsid w:val="009D52E4"/>
    <w:rsid w:val="009D5F58"/>
    <w:rsid w:val="009E277F"/>
    <w:rsid w:val="009E38F8"/>
    <w:rsid w:val="009E4798"/>
    <w:rsid w:val="009E583F"/>
    <w:rsid w:val="009E6C56"/>
    <w:rsid w:val="009E6D6B"/>
    <w:rsid w:val="009F07A7"/>
    <w:rsid w:val="009F4EB6"/>
    <w:rsid w:val="009F5893"/>
    <w:rsid w:val="009F58C7"/>
    <w:rsid w:val="009F6BA8"/>
    <w:rsid w:val="00A0136D"/>
    <w:rsid w:val="00A06F25"/>
    <w:rsid w:val="00A07C82"/>
    <w:rsid w:val="00A10180"/>
    <w:rsid w:val="00A11C02"/>
    <w:rsid w:val="00A12863"/>
    <w:rsid w:val="00A13A4E"/>
    <w:rsid w:val="00A202E8"/>
    <w:rsid w:val="00A20AB3"/>
    <w:rsid w:val="00A20D2E"/>
    <w:rsid w:val="00A24BAE"/>
    <w:rsid w:val="00A33C39"/>
    <w:rsid w:val="00A34499"/>
    <w:rsid w:val="00A35F53"/>
    <w:rsid w:val="00A41275"/>
    <w:rsid w:val="00A436F0"/>
    <w:rsid w:val="00A43AC8"/>
    <w:rsid w:val="00A54916"/>
    <w:rsid w:val="00A55897"/>
    <w:rsid w:val="00A55E4F"/>
    <w:rsid w:val="00A56BB5"/>
    <w:rsid w:val="00A64388"/>
    <w:rsid w:val="00A7111F"/>
    <w:rsid w:val="00A71C81"/>
    <w:rsid w:val="00A7245C"/>
    <w:rsid w:val="00A76C0D"/>
    <w:rsid w:val="00A813DE"/>
    <w:rsid w:val="00A8198C"/>
    <w:rsid w:val="00A82E85"/>
    <w:rsid w:val="00A83A1B"/>
    <w:rsid w:val="00A845A6"/>
    <w:rsid w:val="00A8545C"/>
    <w:rsid w:val="00A85920"/>
    <w:rsid w:val="00A933B1"/>
    <w:rsid w:val="00A959F9"/>
    <w:rsid w:val="00A96470"/>
    <w:rsid w:val="00AA499B"/>
    <w:rsid w:val="00AA6AC7"/>
    <w:rsid w:val="00AB0636"/>
    <w:rsid w:val="00AB3329"/>
    <w:rsid w:val="00AB50DA"/>
    <w:rsid w:val="00AB7933"/>
    <w:rsid w:val="00AC3A0B"/>
    <w:rsid w:val="00AC4981"/>
    <w:rsid w:val="00AC5018"/>
    <w:rsid w:val="00AD0F29"/>
    <w:rsid w:val="00AD3101"/>
    <w:rsid w:val="00AD5886"/>
    <w:rsid w:val="00AD657C"/>
    <w:rsid w:val="00AD7B4F"/>
    <w:rsid w:val="00AE1071"/>
    <w:rsid w:val="00AE2160"/>
    <w:rsid w:val="00AE2B6B"/>
    <w:rsid w:val="00AE46CB"/>
    <w:rsid w:val="00AE4862"/>
    <w:rsid w:val="00AE66BA"/>
    <w:rsid w:val="00AE6CD6"/>
    <w:rsid w:val="00AF2F50"/>
    <w:rsid w:val="00AF3FDD"/>
    <w:rsid w:val="00B04274"/>
    <w:rsid w:val="00B05C0B"/>
    <w:rsid w:val="00B064FB"/>
    <w:rsid w:val="00B06AE7"/>
    <w:rsid w:val="00B076D8"/>
    <w:rsid w:val="00B07BA2"/>
    <w:rsid w:val="00B07F52"/>
    <w:rsid w:val="00B109BF"/>
    <w:rsid w:val="00B15BBE"/>
    <w:rsid w:val="00B20824"/>
    <w:rsid w:val="00B2366E"/>
    <w:rsid w:val="00B238AC"/>
    <w:rsid w:val="00B24B0C"/>
    <w:rsid w:val="00B25862"/>
    <w:rsid w:val="00B307D5"/>
    <w:rsid w:val="00B31447"/>
    <w:rsid w:val="00B3613A"/>
    <w:rsid w:val="00B42446"/>
    <w:rsid w:val="00B45313"/>
    <w:rsid w:val="00B46224"/>
    <w:rsid w:val="00B50A84"/>
    <w:rsid w:val="00B5304E"/>
    <w:rsid w:val="00B531EE"/>
    <w:rsid w:val="00B54181"/>
    <w:rsid w:val="00B563E5"/>
    <w:rsid w:val="00B56B29"/>
    <w:rsid w:val="00B60215"/>
    <w:rsid w:val="00B64FA7"/>
    <w:rsid w:val="00B70035"/>
    <w:rsid w:val="00B70C7E"/>
    <w:rsid w:val="00B74D06"/>
    <w:rsid w:val="00B8066E"/>
    <w:rsid w:val="00B8163F"/>
    <w:rsid w:val="00B95530"/>
    <w:rsid w:val="00B9689F"/>
    <w:rsid w:val="00BA212C"/>
    <w:rsid w:val="00BA382D"/>
    <w:rsid w:val="00BA7DA4"/>
    <w:rsid w:val="00BB3D6D"/>
    <w:rsid w:val="00BB59F4"/>
    <w:rsid w:val="00BB75F2"/>
    <w:rsid w:val="00BB7C57"/>
    <w:rsid w:val="00BC0713"/>
    <w:rsid w:val="00BC28F1"/>
    <w:rsid w:val="00BD0CE3"/>
    <w:rsid w:val="00BD3069"/>
    <w:rsid w:val="00BD5974"/>
    <w:rsid w:val="00BD7010"/>
    <w:rsid w:val="00BE696F"/>
    <w:rsid w:val="00BE69CD"/>
    <w:rsid w:val="00BE78CD"/>
    <w:rsid w:val="00BF1625"/>
    <w:rsid w:val="00BF6208"/>
    <w:rsid w:val="00C04077"/>
    <w:rsid w:val="00C04DCD"/>
    <w:rsid w:val="00C05557"/>
    <w:rsid w:val="00C05E57"/>
    <w:rsid w:val="00C10B6C"/>
    <w:rsid w:val="00C15622"/>
    <w:rsid w:val="00C16417"/>
    <w:rsid w:val="00C17D4F"/>
    <w:rsid w:val="00C22C82"/>
    <w:rsid w:val="00C23C7D"/>
    <w:rsid w:val="00C24EB4"/>
    <w:rsid w:val="00C251BA"/>
    <w:rsid w:val="00C25F9C"/>
    <w:rsid w:val="00C30D1F"/>
    <w:rsid w:val="00C30FDD"/>
    <w:rsid w:val="00C310C1"/>
    <w:rsid w:val="00C312B1"/>
    <w:rsid w:val="00C32C57"/>
    <w:rsid w:val="00C34EE8"/>
    <w:rsid w:val="00C37FC5"/>
    <w:rsid w:val="00C415DE"/>
    <w:rsid w:val="00C42F63"/>
    <w:rsid w:val="00C43824"/>
    <w:rsid w:val="00C507F4"/>
    <w:rsid w:val="00C6256F"/>
    <w:rsid w:val="00C63A33"/>
    <w:rsid w:val="00C6592C"/>
    <w:rsid w:val="00C71586"/>
    <w:rsid w:val="00C74398"/>
    <w:rsid w:val="00C77B14"/>
    <w:rsid w:val="00C82CED"/>
    <w:rsid w:val="00C83135"/>
    <w:rsid w:val="00C8444E"/>
    <w:rsid w:val="00C84BF4"/>
    <w:rsid w:val="00C86C9E"/>
    <w:rsid w:val="00C92176"/>
    <w:rsid w:val="00C93EFC"/>
    <w:rsid w:val="00C97226"/>
    <w:rsid w:val="00C97365"/>
    <w:rsid w:val="00CA0746"/>
    <w:rsid w:val="00CA2FBC"/>
    <w:rsid w:val="00CA637B"/>
    <w:rsid w:val="00CA6759"/>
    <w:rsid w:val="00CB2846"/>
    <w:rsid w:val="00CB5F7D"/>
    <w:rsid w:val="00CC4697"/>
    <w:rsid w:val="00CC6774"/>
    <w:rsid w:val="00CC76DA"/>
    <w:rsid w:val="00CD07AD"/>
    <w:rsid w:val="00CD6D9C"/>
    <w:rsid w:val="00CE0149"/>
    <w:rsid w:val="00CE1662"/>
    <w:rsid w:val="00CE2394"/>
    <w:rsid w:val="00CE417D"/>
    <w:rsid w:val="00CE5683"/>
    <w:rsid w:val="00CE71BF"/>
    <w:rsid w:val="00CF0E2E"/>
    <w:rsid w:val="00CF77E0"/>
    <w:rsid w:val="00D01519"/>
    <w:rsid w:val="00D01D06"/>
    <w:rsid w:val="00D05E27"/>
    <w:rsid w:val="00D05F47"/>
    <w:rsid w:val="00D15227"/>
    <w:rsid w:val="00D17FFA"/>
    <w:rsid w:val="00D21980"/>
    <w:rsid w:val="00D2419F"/>
    <w:rsid w:val="00D24A05"/>
    <w:rsid w:val="00D24B87"/>
    <w:rsid w:val="00D278D8"/>
    <w:rsid w:val="00D31579"/>
    <w:rsid w:val="00D317BC"/>
    <w:rsid w:val="00D3196C"/>
    <w:rsid w:val="00D37C56"/>
    <w:rsid w:val="00D43309"/>
    <w:rsid w:val="00D43896"/>
    <w:rsid w:val="00D43EBA"/>
    <w:rsid w:val="00D45508"/>
    <w:rsid w:val="00D471F4"/>
    <w:rsid w:val="00D47EE2"/>
    <w:rsid w:val="00D5225F"/>
    <w:rsid w:val="00D52C3E"/>
    <w:rsid w:val="00D604AE"/>
    <w:rsid w:val="00D6155E"/>
    <w:rsid w:val="00D628C8"/>
    <w:rsid w:val="00D66606"/>
    <w:rsid w:val="00D73821"/>
    <w:rsid w:val="00D74BA7"/>
    <w:rsid w:val="00D7527F"/>
    <w:rsid w:val="00D760E8"/>
    <w:rsid w:val="00D77233"/>
    <w:rsid w:val="00D77A0D"/>
    <w:rsid w:val="00D80EA9"/>
    <w:rsid w:val="00D81BBF"/>
    <w:rsid w:val="00D860BF"/>
    <w:rsid w:val="00D9001C"/>
    <w:rsid w:val="00D906A0"/>
    <w:rsid w:val="00D90F3D"/>
    <w:rsid w:val="00D936EF"/>
    <w:rsid w:val="00D94ACC"/>
    <w:rsid w:val="00D94F9B"/>
    <w:rsid w:val="00D96FD9"/>
    <w:rsid w:val="00D97A4C"/>
    <w:rsid w:val="00DA2A1A"/>
    <w:rsid w:val="00DA30AE"/>
    <w:rsid w:val="00DA3766"/>
    <w:rsid w:val="00DA5022"/>
    <w:rsid w:val="00DA7353"/>
    <w:rsid w:val="00DB0161"/>
    <w:rsid w:val="00DB2143"/>
    <w:rsid w:val="00DB2D90"/>
    <w:rsid w:val="00DB3EAF"/>
    <w:rsid w:val="00DC1977"/>
    <w:rsid w:val="00DC1BBC"/>
    <w:rsid w:val="00DC4404"/>
    <w:rsid w:val="00DC4D4E"/>
    <w:rsid w:val="00DC7DE8"/>
    <w:rsid w:val="00DD37C7"/>
    <w:rsid w:val="00DD51B2"/>
    <w:rsid w:val="00DD547B"/>
    <w:rsid w:val="00DD660C"/>
    <w:rsid w:val="00DD702E"/>
    <w:rsid w:val="00DE1F19"/>
    <w:rsid w:val="00DE3D5D"/>
    <w:rsid w:val="00DE6F2C"/>
    <w:rsid w:val="00DF14DD"/>
    <w:rsid w:val="00DF1C33"/>
    <w:rsid w:val="00DF3050"/>
    <w:rsid w:val="00DF3492"/>
    <w:rsid w:val="00DF5B8D"/>
    <w:rsid w:val="00DF61E3"/>
    <w:rsid w:val="00E02710"/>
    <w:rsid w:val="00E02DE4"/>
    <w:rsid w:val="00E0630D"/>
    <w:rsid w:val="00E0664E"/>
    <w:rsid w:val="00E07311"/>
    <w:rsid w:val="00E079D1"/>
    <w:rsid w:val="00E101BF"/>
    <w:rsid w:val="00E14D6A"/>
    <w:rsid w:val="00E14EB6"/>
    <w:rsid w:val="00E16508"/>
    <w:rsid w:val="00E23D34"/>
    <w:rsid w:val="00E2546E"/>
    <w:rsid w:val="00E25EBA"/>
    <w:rsid w:val="00E26481"/>
    <w:rsid w:val="00E31852"/>
    <w:rsid w:val="00E34390"/>
    <w:rsid w:val="00E3444C"/>
    <w:rsid w:val="00E36FC1"/>
    <w:rsid w:val="00E4434F"/>
    <w:rsid w:val="00E5428B"/>
    <w:rsid w:val="00E54330"/>
    <w:rsid w:val="00E62013"/>
    <w:rsid w:val="00E62605"/>
    <w:rsid w:val="00E65543"/>
    <w:rsid w:val="00E65FC4"/>
    <w:rsid w:val="00E674FB"/>
    <w:rsid w:val="00E73FC9"/>
    <w:rsid w:val="00E74BD1"/>
    <w:rsid w:val="00E81320"/>
    <w:rsid w:val="00E83447"/>
    <w:rsid w:val="00E87350"/>
    <w:rsid w:val="00E90588"/>
    <w:rsid w:val="00E9321B"/>
    <w:rsid w:val="00E93FAB"/>
    <w:rsid w:val="00E947F9"/>
    <w:rsid w:val="00E95B89"/>
    <w:rsid w:val="00E969BB"/>
    <w:rsid w:val="00E97E00"/>
    <w:rsid w:val="00EA0041"/>
    <w:rsid w:val="00EA27AC"/>
    <w:rsid w:val="00EA2F20"/>
    <w:rsid w:val="00EA40F8"/>
    <w:rsid w:val="00EA52CC"/>
    <w:rsid w:val="00EA56AB"/>
    <w:rsid w:val="00EA5A84"/>
    <w:rsid w:val="00EB337F"/>
    <w:rsid w:val="00EB4B20"/>
    <w:rsid w:val="00EC4375"/>
    <w:rsid w:val="00EC506E"/>
    <w:rsid w:val="00ED19EA"/>
    <w:rsid w:val="00ED353C"/>
    <w:rsid w:val="00ED3A33"/>
    <w:rsid w:val="00ED7E3F"/>
    <w:rsid w:val="00EE0472"/>
    <w:rsid w:val="00EE2CD2"/>
    <w:rsid w:val="00EE3C04"/>
    <w:rsid w:val="00EE4735"/>
    <w:rsid w:val="00EE64CC"/>
    <w:rsid w:val="00EF029F"/>
    <w:rsid w:val="00EF2297"/>
    <w:rsid w:val="00EF48CB"/>
    <w:rsid w:val="00F00C95"/>
    <w:rsid w:val="00F01229"/>
    <w:rsid w:val="00F01F0C"/>
    <w:rsid w:val="00F02BF3"/>
    <w:rsid w:val="00F0522A"/>
    <w:rsid w:val="00F05609"/>
    <w:rsid w:val="00F05A85"/>
    <w:rsid w:val="00F05F32"/>
    <w:rsid w:val="00F0616A"/>
    <w:rsid w:val="00F107DA"/>
    <w:rsid w:val="00F10F46"/>
    <w:rsid w:val="00F15C68"/>
    <w:rsid w:val="00F21DA7"/>
    <w:rsid w:val="00F22E19"/>
    <w:rsid w:val="00F274C1"/>
    <w:rsid w:val="00F27C8D"/>
    <w:rsid w:val="00F31144"/>
    <w:rsid w:val="00F32093"/>
    <w:rsid w:val="00F3334F"/>
    <w:rsid w:val="00F339D2"/>
    <w:rsid w:val="00F35A42"/>
    <w:rsid w:val="00F35E04"/>
    <w:rsid w:val="00F36D4C"/>
    <w:rsid w:val="00F3798C"/>
    <w:rsid w:val="00F401DA"/>
    <w:rsid w:val="00F46106"/>
    <w:rsid w:val="00F471B0"/>
    <w:rsid w:val="00F473BE"/>
    <w:rsid w:val="00F51FE4"/>
    <w:rsid w:val="00F52E6A"/>
    <w:rsid w:val="00F52E99"/>
    <w:rsid w:val="00F578F8"/>
    <w:rsid w:val="00F613F5"/>
    <w:rsid w:val="00F63291"/>
    <w:rsid w:val="00F65D78"/>
    <w:rsid w:val="00F6702D"/>
    <w:rsid w:val="00F716C5"/>
    <w:rsid w:val="00F74A55"/>
    <w:rsid w:val="00F851AB"/>
    <w:rsid w:val="00F85622"/>
    <w:rsid w:val="00F85B13"/>
    <w:rsid w:val="00F87377"/>
    <w:rsid w:val="00F92DD9"/>
    <w:rsid w:val="00F931E6"/>
    <w:rsid w:val="00F94261"/>
    <w:rsid w:val="00F964CA"/>
    <w:rsid w:val="00FA0C5B"/>
    <w:rsid w:val="00FA3546"/>
    <w:rsid w:val="00FA5582"/>
    <w:rsid w:val="00FB0E61"/>
    <w:rsid w:val="00FB1B98"/>
    <w:rsid w:val="00FB1E07"/>
    <w:rsid w:val="00FB2280"/>
    <w:rsid w:val="00FB4841"/>
    <w:rsid w:val="00FB5F45"/>
    <w:rsid w:val="00FC12CC"/>
    <w:rsid w:val="00FC43EA"/>
    <w:rsid w:val="00FC6D6E"/>
    <w:rsid w:val="00FC70D4"/>
    <w:rsid w:val="00FD4260"/>
    <w:rsid w:val="00FD767C"/>
    <w:rsid w:val="00FE0DC8"/>
    <w:rsid w:val="00FE0E2E"/>
    <w:rsid w:val="00FE17D2"/>
    <w:rsid w:val="00FE62A2"/>
    <w:rsid w:val="00FF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E98CC2A"/>
  <w15:docId w15:val="{F601F79C-AEC2-43EF-BBB0-BD52ED5A1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27C8D"/>
  </w:style>
  <w:style w:type="paragraph" w:styleId="Ttulo1">
    <w:name w:val="heading 1"/>
    <w:basedOn w:val="Normal"/>
    <w:next w:val="Normal"/>
    <w:qFormat/>
    <w:rsid w:val="00711BB2"/>
    <w:pPr>
      <w:keepNext/>
      <w:keepLines/>
      <w:numPr>
        <w:numId w:val="3"/>
      </w:numPr>
      <w:spacing w:line="360" w:lineRule="auto"/>
      <w:jc w:val="center"/>
      <w:outlineLvl w:val="0"/>
    </w:pPr>
    <w:rPr>
      <w:rFonts w:eastAsia="Arial"/>
      <w:b/>
      <w:sz w:val="32"/>
      <w:szCs w:val="32"/>
    </w:rPr>
  </w:style>
  <w:style w:type="paragraph" w:styleId="Ttulo2">
    <w:name w:val="heading 2"/>
    <w:basedOn w:val="Prrafodelista"/>
    <w:next w:val="Normal"/>
    <w:qFormat/>
    <w:rsid w:val="00711BB2"/>
    <w:pPr>
      <w:numPr>
        <w:ilvl w:val="1"/>
        <w:numId w:val="3"/>
      </w:numPr>
      <w:spacing w:after="120" w:line="360" w:lineRule="auto"/>
      <w:contextualSpacing w:val="0"/>
      <w:jc w:val="both"/>
      <w:outlineLvl w:val="1"/>
    </w:pPr>
    <w:rPr>
      <w:b/>
    </w:rPr>
  </w:style>
  <w:style w:type="paragraph" w:styleId="Ttulo3">
    <w:name w:val="heading 3"/>
    <w:basedOn w:val="Normal"/>
    <w:next w:val="Normal"/>
    <w:rsid w:val="00FA0C5B"/>
    <w:pPr>
      <w:keepNext/>
      <w:keepLines/>
      <w:numPr>
        <w:ilvl w:val="2"/>
        <w:numId w:val="3"/>
      </w:numPr>
      <w:spacing w:before="200"/>
      <w:outlineLvl w:val="2"/>
    </w:pPr>
    <w:rPr>
      <w:rFonts w:eastAsia="Cambria" w:cs="Cambria"/>
      <w:b/>
      <w:color w:val="auto"/>
    </w:rPr>
  </w:style>
  <w:style w:type="paragraph" w:styleId="Ttulo4">
    <w:name w:val="heading 4"/>
    <w:basedOn w:val="Normal"/>
    <w:next w:val="Normal"/>
    <w:pPr>
      <w:keepNext/>
      <w:keepLines/>
      <w:numPr>
        <w:ilvl w:val="3"/>
        <w:numId w:val="3"/>
      </w:numPr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numPr>
        <w:ilvl w:val="4"/>
        <w:numId w:val="3"/>
      </w:numPr>
      <w:spacing w:before="240" w:after="60"/>
      <w:outlineLvl w:val="4"/>
    </w:pPr>
    <w:rPr>
      <w:b/>
      <w:i/>
      <w:sz w:val="26"/>
      <w:szCs w:val="26"/>
    </w:rPr>
  </w:style>
  <w:style w:type="paragraph" w:styleId="Ttulo6">
    <w:name w:val="heading 6"/>
    <w:basedOn w:val="Normal"/>
    <w:next w:val="Normal"/>
    <w:pPr>
      <w:keepNext/>
      <w:keepLines/>
      <w:numPr>
        <w:ilvl w:val="5"/>
        <w:numId w:val="3"/>
      </w:numPr>
      <w:spacing w:before="240" w:after="60"/>
      <w:outlineLvl w:val="5"/>
    </w:pPr>
    <w:rPr>
      <w:b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02819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02819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02819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qFormat/>
    <w:rsid w:val="0002193E"/>
    <w:pPr>
      <w:keepNext/>
      <w:keepLines/>
      <w:spacing w:line="360" w:lineRule="auto"/>
      <w:jc w:val="center"/>
    </w:pPr>
    <w:rPr>
      <w:rFonts w:eastAsia="Cambria" w:cs="Cambria"/>
      <w:b/>
      <w:caps/>
      <w:sz w:val="3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200" w:line="276" w:lineRule="auto"/>
    </w:pPr>
    <w:rPr>
      <w:rFonts w:ascii="Cambria" w:eastAsia="Cambria" w:hAnsi="Cambria" w:cs="Cambria"/>
      <w:i/>
      <w:color w:val="4F81BD"/>
    </w:rPr>
  </w:style>
  <w:style w:type="table" w:customStyle="1" w:styleId="11">
    <w:name w:val="11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</w:tblPr>
  </w:style>
  <w:style w:type="table" w:customStyle="1" w:styleId="9">
    <w:name w:val="9"/>
    <w:basedOn w:val="TableNormal"/>
    <w:tblPr>
      <w:tblStyleRowBandSize w:val="1"/>
      <w:tblStyleColBandSize w:val="1"/>
    </w:tblPr>
  </w:style>
  <w:style w:type="table" w:customStyle="1" w:styleId="8">
    <w:name w:val="8"/>
    <w:basedOn w:val="TableNormal"/>
    <w:tblPr>
      <w:tblStyleRowBandSize w:val="1"/>
      <w:tblStyleColBandSize w:val="1"/>
    </w:tblPr>
  </w:style>
  <w:style w:type="table" w:customStyle="1" w:styleId="7">
    <w:name w:val="7"/>
    <w:basedOn w:val="TableNormal"/>
    <w:tblPr>
      <w:tblStyleRowBandSize w:val="1"/>
      <w:tblStyleColBandSize w:val="1"/>
    </w:tblPr>
  </w:style>
  <w:style w:type="table" w:customStyle="1" w:styleId="6">
    <w:name w:val="6"/>
    <w:basedOn w:val="TableNormal"/>
    <w:tblPr>
      <w:tblStyleRowBandSize w:val="1"/>
      <w:tblStyleColBandSize w:val="1"/>
    </w:tblPr>
  </w:style>
  <w:style w:type="table" w:customStyle="1" w:styleId="5">
    <w:name w:val="5"/>
    <w:basedOn w:val="TableNormal"/>
    <w:tblPr>
      <w:tblStyleRowBandSize w:val="1"/>
      <w:tblStyleColBandSize w:val="1"/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8A00D5"/>
    <w:pPr>
      <w:contextualSpacing/>
      <w:jc w:val="center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EA004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004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A0041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38A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38A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238AC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rsid w:val="00C23C7D"/>
    <w:pPr>
      <w:numPr>
        <w:numId w:val="4"/>
      </w:numPr>
      <w:tabs>
        <w:tab w:val="left" w:leader="dot" w:pos="8080"/>
        <w:tab w:val="right" w:leader="dot" w:pos="8210"/>
      </w:tabs>
      <w:spacing w:line="360" w:lineRule="auto"/>
      <w:ind w:left="284" w:hanging="295"/>
      <w:jc w:val="center"/>
    </w:pPr>
    <w:rPr>
      <w:rFonts w:ascii="Arial" w:hAnsi="Arial" w:cs="Arial"/>
      <w:b/>
      <w:caps/>
      <w:noProof/>
      <w:color w:val="auto"/>
      <w:sz w:val="22"/>
      <w:lang w:val="es-ES" w:eastAsia="es-ES"/>
    </w:rPr>
  </w:style>
  <w:style w:type="paragraph" w:styleId="TDC2">
    <w:name w:val="toc 2"/>
    <w:basedOn w:val="Normal"/>
    <w:next w:val="Normal"/>
    <w:autoRedefine/>
    <w:uiPriority w:val="39"/>
    <w:rsid w:val="00E34390"/>
    <w:pPr>
      <w:tabs>
        <w:tab w:val="left" w:pos="709"/>
        <w:tab w:val="left" w:pos="1540"/>
        <w:tab w:val="right" w:leader="dot" w:pos="8364"/>
      </w:tabs>
      <w:spacing w:line="360" w:lineRule="auto"/>
    </w:pPr>
    <w:rPr>
      <w:rFonts w:eastAsia="MS Mincho"/>
      <w:color w:val="auto"/>
      <w:sz w:val="28"/>
      <w:lang w:val="es-ES" w:eastAsia="es-ES"/>
    </w:rPr>
  </w:style>
  <w:style w:type="paragraph" w:styleId="TDC3">
    <w:name w:val="toc 3"/>
    <w:basedOn w:val="Normal"/>
    <w:next w:val="Normal"/>
    <w:autoRedefine/>
    <w:uiPriority w:val="39"/>
    <w:rsid w:val="00EE64CC"/>
    <w:pPr>
      <w:tabs>
        <w:tab w:val="left" w:pos="709"/>
        <w:tab w:val="left" w:leader="dot" w:pos="7920"/>
      </w:tabs>
      <w:spacing w:line="360" w:lineRule="auto"/>
    </w:pPr>
    <w:rPr>
      <w:rFonts w:eastAsia="MS Mincho"/>
      <w:color w:val="auto"/>
      <w:sz w:val="28"/>
      <w:lang w:val="es-ES" w:eastAsia="es-ES"/>
    </w:rPr>
  </w:style>
  <w:style w:type="paragraph" w:styleId="Tabladeilustraciones">
    <w:name w:val="table of figures"/>
    <w:basedOn w:val="Normal"/>
    <w:next w:val="Normal"/>
    <w:autoRedefine/>
    <w:uiPriority w:val="99"/>
    <w:rsid w:val="003B4227"/>
    <w:pPr>
      <w:tabs>
        <w:tab w:val="right" w:leader="dot" w:pos="8471"/>
      </w:tabs>
      <w:spacing w:line="360" w:lineRule="auto"/>
      <w:ind w:left="709" w:hanging="709"/>
    </w:pPr>
    <w:rPr>
      <w:rFonts w:eastAsia="MS Mincho"/>
      <w:bCs/>
      <w:noProof/>
      <w:color w:val="auto"/>
      <w:lang w:val="es-ES" w:eastAsia="es-ES"/>
    </w:rPr>
  </w:style>
  <w:style w:type="character" w:styleId="nfasisintenso">
    <w:name w:val="Intense Emphasis"/>
    <w:basedOn w:val="Fuentedeprrafopredeter"/>
    <w:uiPriority w:val="21"/>
    <w:qFormat/>
    <w:rsid w:val="009630EF"/>
    <w:rPr>
      <w:i/>
      <w:iCs/>
      <w:color w:val="5B9BD5" w:themeColor="accent1"/>
    </w:rPr>
  </w:style>
  <w:style w:type="character" w:customStyle="1" w:styleId="apple-converted-space">
    <w:name w:val="apple-converted-space"/>
    <w:basedOn w:val="Fuentedeprrafopredeter"/>
    <w:rsid w:val="00597579"/>
  </w:style>
  <w:style w:type="character" w:styleId="Textoennegrita">
    <w:name w:val="Strong"/>
    <w:basedOn w:val="Fuentedeprrafopredeter"/>
    <w:uiPriority w:val="22"/>
    <w:qFormat/>
    <w:rsid w:val="00597579"/>
    <w:rPr>
      <w:b/>
      <w:bCs/>
    </w:rPr>
  </w:style>
  <w:style w:type="paragraph" w:styleId="TtuloTDC">
    <w:name w:val="TOC Heading"/>
    <w:basedOn w:val="Ttulo1"/>
    <w:next w:val="Normal"/>
    <w:uiPriority w:val="39"/>
    <w:unhideWhenUsed/>
    <w:qFormat/>
    <w:rsid w:val="00FA0C5B"/>
    <w:p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</w:rPr>
  </w:style>
  <w:style w:type="paragraph" w:styleId="Lista">
    <w:name w:val="List"/>
    <w:basedOn w:val="Normal"/>
    <w:uiPriority w:val="99"/>
    <w:unhideWhenUsed/>
    <w:rsid w:val="005D62F3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5D62F3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5D62F3"/>
    <w:pPr>
      <w:ind w:left="849" w:hanging="283"/>
      <w:contextualSpacing/>
    </w:pPr>
  </w:style>
  <w:style w:type="paragraph" w:styleId="Listaconvietas">
    <w:name w:val="List Bullet"/>
    <w:basedOn w:val="Normal"/>
    <w:uiPriority w:val="99"/>
    <w:unhideWhenUsed/>
    <w:rsid w:val="005D62F3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5D62F3"/>
    <w:pPr>
      <w:numPr>
        <w:numId w:val="2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5D62F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D62F3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D62F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D62F3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D62F3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D62F3"/>
  </w:style>
  <w:style w:type="paragraph" w:styleId="Encabezado">
    <w:name w:val="header"/>
    <w:basedOn w:val="Normal"/>
    <w:link w:val="EncabezadoCar"/>
    <w:uiPriority w:val="99"/>
    <w:unhideWhenUsed/>
    <w:rsid w:val="00831C6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C66"/>
  </w:style>
  <w:style w:type="paragraph" w:styleId="Piedepgina">
    <w:name w:val="footer"/>
    <w:basedOn w:val="Normal"/>
    <w:link w:val="PiedepginaCar"/>
    <w:uiPriority w:val="99"/>
    <w:unhideWhenUsed/>
    <w:rsid w:val="00831C6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C66"/>
  </w:style>
  <w:style w:type="character" w:styleId="Hipervnculovisitado">
    <w:name w:val="FollowedHyperlink"/>
    <w:basedOn w:val="Fuentedeprrafopredeter"/>
    <w:uiPriority w:val="99"/>
    <w:semiHidden/>
    <w:unhideWhenUsed/>
    <w:rsid w:val="008959E4"/>
    <w:rPr>
      <w:color w:val="954F72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3196C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3196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3196C"/>
    <w:rPr>
      <w:vertAlign w:val="superscript"/>
    </w:rPr>
  </w:style>
  <w:style w:type="table" w:styleId="Tablaconcuadrcula">
    <w:name w:val="Table Grid"/>
    <w:basedOn w:val="Tablanormal"/>
    <w:uiPriority w:val="39"/>
    <w:rsid w:val="009016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90281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0281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0281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DC7D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DC7DE8"/>
    <w:rPr>
      <w:rFonts w:ascii="Courier New" w:hAnsi="Courier New" w:cs="Courier New"/>
      <w:color w:val="auto"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461D1"/>
    <w:rPr>
      <w:color w:val="605E5C"/>
      <w:shd w:val="clear" w:color="auto" w:fill="E1DFDD"/>
    </w:rPr>
  </w:style>
  <w:style w:type="table" w:styleId="Tabladecuadrcula4-nfasis2">
    <w:name w:val="Grid Table 4 Accent 2"/>
    <w:basedOn w:val="Tablanormal"/>
    <w:uiPriority w:val="49"/>
    <w:rsid w:val="005051A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Estilo13">
    <w:name w:val="Estilo13"/>
    <w:basedOn w:val="Fuentedeprrafopredeter"/>
    <w:uiPriority w:val="1"/>
    <w:rsid w:val="00C6256F"/>
    <w:rPr>
      <w:rFonts w:ascii="Times New Roman" w:hAnsi="Times New Roman"/>
      <w:sz w:val="24"/>
    </w:rPr>
  </w:style>
  <w:style w:type="paragraph" w:styleId="Revisin">
    <w:name w:val="Revision"/>
    <w:hidden/>
    <w:uiPriority w:val="99"/>
    <w:semiHidden/>
    <w:rsid w:val="00B07F52"/>
  </w:style>
  <w:style w:type="character" w:styleId="Textodelmarcadordeposicin">
    <w:name w:val="Placeholder Text"/>
    <w:basedOn w:val="Fuentedeprrafopredeter"/>
    <w:uiPriority w:val="99"/>
    <w:semiHidden/>
    <w:rsid w:val="00B07F52"/>
    <w:rPr>
      <w:color w:val="808080"/>
    </w:rPr>
  </w:style>
  <w:style w:type="paragraph" w:styleId="Sinespaciado">
    <w:name w:val="No Spacing"/>
    <w:uiPriority w:val="1"/>
    <w:qFormat/>
    <w:rsid w:val="0007184E"/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24A05"/>
    <w:rPr>
      <w:rFonts w:asciiTheme="minorHAnsi" w:eastAsiaTheme="minorHAnsi" w:hAnsiTheme="minorHAnsi" w:cstheme="minorBidi"/>
      <w:color w:val="auto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76C0D"/>
    <w:pPr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1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waponline.com/IA/article-pdf/17/3/247/577370/ia2010297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ra%20la%20Pagina%20UPT\FAING\Unidad%20de%20Investigaci&#243;n\PAGINA%20WEB%20INVESTIGACION\3%20MANUALES%20Y%20FORMATOS\1.-FORMATOS%20PARA%20TESIS\4.-PLANTILLA%20PARA%20TESIS%20Y%20TRABAJOS%20DE%20INVESTIGACI&#211;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E9990-F1C4-4385-861B-282E2C090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4.-PLANTILLA PARA TESIS Y TRABAJOS DE INVESTIGACIÓN</Template>
  <TotalTime>0</TotalTime>
  <Pages>30</Pages>
  <Words>3511</Words>
  <Characters>19316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Lima</Company>
  <LinksUpToDate>false</LinksUpToDate>
  <CharactersWithSpaces>22782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TEIN-UPT</dc:creator>
  <cp:keywords/>
  <dc:description/>
  <cp:lastModifiedBy>TEIN-UPT</cp:lastModifiedBy>
  <cp:revision>1</cp:revision>
  <cp:lastPrinted>2022-09-16T14:19:00Z</cp:lastPrinted>
  <dcterms:created xsi:type="dcterms:W3CDTF">2024-05-23T04:49:00Z</dcterms:created>
  <dcterms:modified xsi:type="dcterms:W3CDTF">2024-05-23T04:49:00Z</dcterms:modified>
</cp:coreProperties>
</file>